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E14BFD" w:rsidRDefault="00E14BFD" w:rsidP="00464620">
      <w:pPr>
        <w:pStyle w:val="SiteSafelettercopy"/>
      </w:pPr>
    </w:p>
    <w:p w:rsidR="000A097C" w:rsidRPr="000A097C" w:rsidRDefault="000A097C" w:rsidP="000A097C">
      <w:pPr>
        <w:pBdr>
          <w:bottom w:val="single" w:sz="8" w:space="4" w:color="5B9BD5" w:themeColor="accent1"/>
        </w:pBdr>
        <w:spacing w:after="300"/>
        <w:contextualSpacing/>
        <w:jc w:val="center"/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  <w:lang w:val="en-NZ"/>
        </w:rPr>
      </w:pPr>
      <w:r w:rsidRPr="000A097C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  <w:lang w:val="en-NZ"/>
        </w:rPr>
        <w:t>Sout</w:t>
      </w:r>
      <w: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  <w:lang w:val="en-NZ"/>
        </w:rPr>
        <w:t>hern Safety Liaison Group Meeting</w:t>
      </w:r>
    </w:p>
    <w:p w:rsidR="00C53821" w:rsidRDefault="00C53821" w:rsidP="000A097C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  <w:sectPr w:rsidR="00C53821" w:rsidSect="00E14BF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:rsidR="00C53821" w:rsidRPr="00022BEA" w:rsidRDefault="00C53821" w:rsidP="000A097C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  <w:sectPr w:rsidR="00C53821" w:rsidRPr="00022BEA" w:rsidSect="00C53821">
          <w:type w:val="continuous"/>
          <w:pgSz w:w="11900" w:h="16840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:rsidR="007C3118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Date: </w:t>
      </w: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ab/>
      </w:r>
      <w:proofErr w:type="gramStart"/>
      <w:r w:rsidR="00A46B3F" w:rsidRPr="00A46B3F">
        <w:rPr>
          <w:rFonts w:asciiTheme="majorHAnsi" w:eastAsiaTheme="majorEastAsia" w:hAnsiTheme="majorHAnsi" w:cstheme="majorBidi"/>
          <w:sz w:val="26"/>
          <w:szCs w:val="26"/>
        </w:rPr>
        <w:t>20</w:t>
      </w:r>
      <w:r w:rsidR="00A46B3F" w:rsidRPr="00A46B3F">
        <w:rPr>
          <w:rFonts w:asciiTheme="majorHAnsi" w:eastAsiaTheme="majorEastAsia" w:hAnsiTheme="majorHAnsi" w:cstheme="majorBidi"/>
          <w:sz w:val="26"/>
          <w:szCs w:val="26"/>
          <w:vertAlign w:val="superscript"/>
        </w:rPr>
        <w:t>th</w:t>
      </w:r>
      <w:proofErr w:type="gramEnd"/>
      <w:r w:rsidR="00A46B3F" w:rsidRPr="00A46B3F">
        <w:rPr>
          <w:rFonts w:asciiTheme="majorHAnsi" w:eastAsiaTheme="majorEastAsia" w:hAnsiTheme="majorHAnsi" w:cstheme="majorBidi"/>
          <w:sz w:val="26"/>
          <w:szCs w:val="26"/>
        </w:rPr>
        <w:t xml:space="preserve"> June 2019</w:t>
      </w:r>
    </w:p>
    <w:p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Venue: </w:t>
      </w:r>
      <w:r w:rsidR="000370C6">
        <w:rPr>
          <w:rFonts w:asciiTheme="majorHAnsi" w:eastAsiaTheme="majorEastAsia" w:hAnsiTheme="majorHAnsi" w:cstheme="majorBidi"/>
          <w:sz w:val="26"/>
          <w:szCs w:val="26"/>
        </w:rPr>
        <w:t xml:space="preserve">Ara Woolston </w:t>
      </w:r>
      <w:r w:rsidR="00331FAD">
        <w:rPr>
          <w:rFonts w:asciiTheme="majorHAnsi" w:eastAsiaTheme="majorEastAsia" w:hAnsiTheme="majorHAnsi" w:cstheme="majorBidi"/>
          <w:sz w:val="26"/>
          <w:szCs w:val="26"/>
        </w:rPr>
        <w:t>Christchurch</w:t>
      </w:r>
    </w:p>
    <w:p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Time: </w:t>
      </w: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ab/>
        <w:t xml:space="preserve"> </w:t>
      </w:r>
      <w:r w:rsidRPr="00C53821">
        <w:rPr>
          <w:rFonts w:asciiTheme="majorHAnsi" w:eastAsiaTheme="majorEastAsia" w:hAnsiTheme="majorHAnsi" w:cstheme="majorBidi"/>
          <w:sz w:val="26"/>
          <w:szCs w:val="26"/>
        </w:rPr>
        <w:t xml:space="preserve">Breakfast 7:00am </w:t>
      </w:r>
    </w:p>
    <w:p w:rsidR="00C53821" w:rsidRPr="00C53821" w:rsidRDefault="00C53821" w:rsidP="00C53821">
      <w:pPr>
        <w:keepNext/>
        <w:keepLines/>
        <w:spacing w:before="40"/>
        <w:ind w:left="720"/>
        <w:outlineLvl w:val="1"/>
        <w:rPr>
          <w:rFonts w:asciiTheme="majorHAnsi" w:eastAsiaTheme="majorEastAsia" w:hAnsiTheme="majorHAnsi" w:cstheme="majorBidi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sz w:val="26"/>
          <w:szCs w:val="26"/>
        </w:rPr>
        <w:t xml:space="preserve"> Meeting 7:30am</w:t>
      </w:r>
    </w:p>
    <w:p w:rsidR="00C53821" w:rsidRPr="00C53821" w:rsidRDefault="00C53821" w:rsidP="00C53821">
      <w:pPr>
        <w:rPr>
          <w:sz w:val="24"/>
          <w:szCs w:val="24"/>
        </w:rPr>
      </w:pPr>
    </w:p>
    <w:p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Chair: </w:t>
      </w:r>
      <w:r w:rsidR="000370C6">
        <w:rPr>
          <w:rFonts w:asciiTheme="majorHAnsi" w:eastAsiaTheme="majorEastAsia" w:hAnsiTheme="majorHAnsi" w:cstheme="majorBidi"/>
          <w:sz w:val="26"/>
          <w:szCs w:val="26"/>
        </w:rPr>
        <w:t>Dougal Holmes</w:t>
      </w:r>
    </w:p>
    <w:p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sectPr w:rsidR="00C53821" w:rsidRPr="00C53821" w:rsidSect="00300002">
          <w:type w:val="continuous"/>
          <w:pgSz w:w="11900" w:h="16840"/>
          <w:pgMar w:top="1361" w:right="1361" w:bottom="1361" w:left="1361" w:header="709" w:footer="709" w:gutter="0"/>
          <w:cols w:num="2" w:space="720"/>
          <w:titlePg/>
          <w:docGrid w:linePitch="360"/>
        </w:sect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Minutes: </w:t>
      </w:r>
      <w:r w:rsidR="00331FAD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 </w:t>
      </w:r>
      <w:r w:rsidR="000370C6">
        <w:rPr>
          <w:rFonts w:asciiTheme="majorHAnsi" w:eastAsiaTheme="majorEastAsia" w:hAnsiTheme="majorHAnsi" w:cstheme="majorBidi"/>
          <w:sz w:val="26"/>
          <w:szCs w:val="26"/>
        </w:rPr>
        <w:t>Kelvin Sparks</w:t>
      </w:r>
    </w:p>
    <w:p w:rsidR="00400DBE" w:rsidRDefault="00400DBE" w:rsidP="00C53821">
      <w:pPr>
        <w:pStyle w:val="SiteSafelettercopy"/>
        <w:rPr>
          <w:rFonts w:asciiTheme="minorHAnsi" w:hAnsiTheme="minorHAnsi"/>
          <w:sz w:val="22"/>
          <w:szCs w:val="22"/>
        </w:rPr>
        <w:sectPr w:rsidR="00400DBE" w:rsidSect="00C53821">
          <w:type w:val="continuous"/>
          <w:pgSz w:w="11900" w:h="16840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:rsidR="00C22177" w:rsidRDefault="005D109D" w:rsidP="005D109D">
      <w:pPr>
        <w:pStyle w:val="Heading2"/>
      </w:pPr>
      <w:r>
        <w:t>Attendees:</w:t>
      </w:r>
      <w:r w:rsidR="00955680">
        <w:t xml:space="preserve"> 72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2292"/>
        <w:gridCol w:w="2292"/>
        <w:gridCol w:w="2292"/>
        <w:gridCol w:w="2292"/>
      </w:tblGrid>
      <w:tr w:rsidR="005D109D" w:rsidTr="005D10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D109D" w:rsidRDefault="005D109D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NAME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D109D" w:rsidRDefault="005D109D" w:rsidP="00C5382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COMPANY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D109D" w:rsidRDefault="005D109D" w:rsidP="00C5382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NAME </w:t>
            </w:r>
          </w:p>
        </w:tc>
        <w:tc>
          <w:tcPr>
            <w:tcW w:w="2292" w:type="dxa"/>
          </w:tcPr>
          <w:p w:rsidR="005D109D" w:rsidRDefault="005D109D" w:rsidP="00C5382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COMPANY</w:t>
            </w:r>
          </w:p>
        </w:tc>
      </w:tr>
      <w:tr w:rsidR="008C11F9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8C11F9" w:rsidRPr="00955680" w:rsidRDefault="008C11F9" w:rsidP="008C11F9">
            <w:pPr>
              <w:rPr>
                <w:b w:val="0"/>
              </w:rPr>
            </w:pPr>
            <w:r w:rsidRPr="00955680">
              <w:rPr>
                <w:b w:val="0"/>
              </w:rPr>
              <w:t xml:space="preserve">Liberty </w:t>
            </w:r>
            <w:proofErr w:type="spellStart"/>
            <w:r w:rsidRPr="00955680">
              <w:rPr>
                <w:b w:val="0"/>
              </w:rPr>
              <w:t>Sanby</w:t>
            </w:r>
            <w:proofErr w:type="spellEnd"/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8C11F9" w:rsidRPr="00955680" w:rsidRDefault="008C11F9" w:rsidP="008C1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Mike Greer Commercial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8C11F9" w:rsidRPr="00955680" w:rsidRDefault="008C11F9" w:rsidP="008C1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Wendy McLean</w:t>
            </w:r>
          </w:p>
        </w:tc>
        <w:tc>
          <w:tcPr>
            <w:tcW w:w="2292" w:type="dxa"/>
          </w:tcPr>
          <w:p w:rsidR="008C11F9" w:rsidRPr="00955680" w:rsidRDefault="008C11F9" w:rsidP="008C1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 xml:space="preserve">Clive Barrington Construction </w:t>
            </w:r>
          </w:p>
        </w:tc>
      </w:tr>
      <w:tr w:rsidR="00DE3BFB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DE3BFB" w:rsidRPr="00955680" w:rsidRDefault="00DE3BFB" w:rsidP="00DE3BFB">
            <w:pPr>
              <w:rPr>
                <w:b w:val="0"/>
              </w:rPr>
            </w:pPr>
            <w:r w:rsidRPr="00955680">
              <w:rPr>
                <w:b w:val="0"/>
              </w:rPr>
              <w:t>Brent Mowbray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DE3BFB" w:rsidRPr="00955680" w:rsidRDefault="00DE3BFB" w:rsidP="00DE3B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55680">
              <w:t>Landcare</w:t>
            </w:r>
            <w:proofErr w:type="spellEnd"/>
            <w:r w:rsidRPr="00955680">
              <w:t xml:space="preserve"> Research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DE3BFB" w:rsidRPr="00955680" w:rsidRDefault="00DE3BFB" w:rsidP="00DE3B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Mike Barnett</w:t>
            </w:r>
          </w:p>
        </w:tc>
        <w:tc>
          <w:tcPr>
            <w:tcW w:w="2292" w:type="dxa"/>
          </w:tcPr>
          <w:p w:rsidR="00DE3BFB" w:rsidRPr="00955680" w:rsidRDefault="00DE3BFB" w:rsidP="00DE3B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55680">
              <w:t>Arvida</w:t>
            </w:r>
            <w:proofErr w:type="spellEnd"/>
            <w:r w:rsidRPr="00955680">
              <w:t xml:space="preserve"> Group</w:t>
            </w:r>
          </w:p>
        </w:tc>
      </w:tr>
      <w:tr w:rsidR="00DE3BFB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DE3BFB" w:rsidRPr="00955680" w:rsidRDefault="00DE3BFB" w:rsidP="00DE3BFB">
            <w:pPr>
              <w:rPr>
                <w:b w:val="0"/>
              </w:rPr>
            </w:pPr>
            <w:r w:rsidRPr="00955680">
              <w:rPr>
                <w:b w:val="0"/>
              </w:rPr>
              <w:t>Suzanne Watt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DE3BFB" w:rsidRPr="00955680" w:rsidRDefault="00DE3BFB" w:rsidP="00DE3B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Work Safe NZ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DE3BFB" w:rsidRPr="00955680" w:rsidRDefault="00DE3BFB" w:rsidP="00DE3B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Nathan Dougherty</w:t>
            </w:r>
          </w:p>
        </w:tc>
        <w:tc>
          <w:tcPr>
            <w:tcW w:w="2292" w:type="dxa"/>
          </w:tcPr>
          <w:p w:rsidR="00DE3BFB" w:rsidRPr="00955680" w:rsidRDefault="00DE3BFB" w:rsidP="00DE3B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955680">
              <w:t>Ecan</w:t>
            </w:r>
            <w:proofErr w:type="spellEnd"/>
          </w:p>
        </w:tc>
      </w:tr>
      <w:tr w:rsidR="008C11F9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8C11F9" w:rsidRPr="00955680" w:rsidRDefault="008C11F9" w:rsidP="008C11F9">
            <w:pPr>
              <w:rPr>
                <w:b w:val="0"/>
              </w:rPr>
            </w:pPr>
            <w:r w:rsidRPr="00955680">
              <w:rPr>
                <w:b w:val="0"/>
              </w:rPr>
              <w:t>Steve Hume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8C11F9" w:rsidRPr="00955680" w:rsidRDefault="008C11F9" w:rsidP="008C1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Hagley Windows and Doors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8C11F9" w:rsidRPr="00955680" w:rsidRDefault="008C11F9" w:rsidP="008C1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Sam Rowntree</w:t>
            </w:r>
          </w:p>
        </w:tc>
        <w:tc>
          <w:tcPr>
            <w:tcW w:w="2292" w:type="dxa"/>
          </w:tcPr>
          <w:p w:rsidR="008C11F9" w:rsidRPr="00955680" w:rsidRDefault="008C11F9" w:rsidP="008C1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Condensation Control Limited</w:t>
            </w:r>
          </w:p>
        </w:tc>
      </w:tr>
      <w:tr w:rsidR="00DE3BFB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DE3BFB" w:rsidRPr="00955680" w:rsidRDefault="00DE3BFB" w:rsidP="00DE3BFB">
            <w:pPr>
              <w:rPr>
                <w:b w:val="0"/>
              </w:rPr>
            </w:pPr>
            <w:r w:rsidRPr="00955680">
              <w:rPr>
                <w:b w:val="0"/>
              </w:rPr>
              <w:t>Callum Thornton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DE3BFB" w:rsidRPr="00955680" w:rsidRDefault="00DE3BFB" w:rsidP="00DE3B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CCC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DE3BFB" w:rsidRPr="00955680" w:rsidRDefault="00DE3BFB" w:rsidP="00DE3B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Nicki Leslie</w:t>
            </w:r>
          </w:p>
        </w:tc>
        <w:tc>
          <w:tcPr>
            <w:tcW w:w="2292" w:type="dxa"/>
          </w:tcPr>
          <w:p w:rsidR="00DE3BFB" w:rsidRPr="00955680" w:rsidRDefault="00DE3BFB" w:rsidP="00DE3B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2 Wild Berries</w:t>
            </w:r>
          </w:p>
        </w:tc>
      </w:tr>
      <w:tr w:rsidR="00DE3BFB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DE3BFB" w:rsidRPr="00955680" w:rsidRDefault="00DE3BFB" w:rsidP="00DE3BFB">
            <w:pPr>
              <w:rPr>
                <w:b w:val="0"/>
              </w:rPr>
            </w:pPr>
            <w:r w:rsidRPr="00955680">
              <w:rPr>
                <w:b w:val="0"/>
              </w:rPr>
              <w:t>Chris Nicholson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DE3BFB" w:rsidRPr="00955680" w:rsidRDefault="00DE3BFB" w:rsidP="00DE3B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CCC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DE3BFB" w:rsidRPr="00955680" w:rsidRDefault="00DE3BFB" w:rsidP="00DE3B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Nicola McNamara</w:t>
            </w:r>
          </w:p>
        </w:tc>
        <w:tc>
          <w:tcPr>
            <w:tcW w:w="2292" w:type="dxa"/>
          </w:tcPr>
          <w:p w:rsidR="00DE3BFB" w:rsidRPr="00955680" w:rsidRDefault="00DE3BFB" w:rsidP="00DE3B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Food Stuffs</w:t>
            </w:r>
          </w:p>
        </w:tc>
      </w:tr>
      <w:tr w:rsidR="00DE3BFB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DE3BFB" w:rsidRPr="00955680" w:rsidRDefault="00DE3BFB" w:rsidP="00DE3BFB">
            <w:pPr>
              <w:rPr>
                <w:b w:val="0"/>
              </w:rPr>
            </w:pPr>
            <w:r w:rsidRPr="00955680">
              <w:rPr>
                <w:b w:val="0"/>
              </w:rPr>
              <w:t>Steve Kelly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DE3BFB" w:rsidRPr="00955680" w:rsidRDefault="00DE3BFB" w:rsidP="00DE3B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Work Safe NZ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DE3BFB" w:rsidRPr="00955680" w:rsidRDefault="00DE3BFB" w:rsidP="00DE3B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Paul Collings</w:t>
            </w:r>
          </w:p>
        </w:tc>
        <w:tc>
          <w:tcPr>
            <w:tcW w:w="2292" w:type="dxa"/>
          </w:tcPr>
          <w:p w:rsidR="00DE3BFB" w:rsidRPr="00955680" w:rsidRDefault="00DE3BFB" w:rsidP="00DE3B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Apex Interiors</w:t>
            </w:r>
          </w:p>
        </w:tc>
      </w:tr>
      <w:tr w:rsidR="00DE3BFB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DE3BFB" w:rsidRPr="00955680" w:rsidRDefault="00DE3BFB" w:rsidP="00DE3BFB">
            <w:pPr>
              <w:rPr>
                <w:b w:val="0"/>
              </w:rPr>
            </w:pPr>
            <w:r w:rsidRPr="00955680">
              <w:rPr>
                <w:b w:val="0"/>
              </w:rPr>
              <w:t>Mark Dawson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DE3BFB" w:rsidRPr="00955680" w:rsidRDefault="00DE3BFB" w:rsidP="00DE3B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Ara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DE3BFB" w:rsidRPr="00955680" w:rsidRDefault="00DE3BFB" w:rsidP="00DE3B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 xml:space="preserve">Peter </w:t>
            </w:r>
            <w:proofErr w:type="spellStart"/>
            <w:r w:rsidRPr="00955680">
              <w:t>Baynes</w:t>
            </w:r>
            <w:proofErr w:type="spellEnd"/>
          </w:p>
        </w:tc>
        <w:tc>
          <w:tcPr>
            <w:tcW w:w="2292" w:type="dxa"/>
          </w:tcPr>
          <w:p w:rsidR="00DE3BFB" w:rsidRPr="00955680" w:rsidRDefault="00DE3BFB" w:rsidP="00DE3B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Huston Cross Ltd</w:t>
            </w:r>
          </w:p>
        </w:tc>
      </w:tr>
      <w:tr w:rsidR="00DE3BFB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DE3BFB" w:rsidRPr="00955680" w:rsidRDefault="00DE3BFB" w:rsidP="00DE3BFB">
            <w:pPr>
              <w:rPr>
                <w:b w:val="0"/>
              </w:rPr>
            </w:pPr>
            <w:r w:rsidRPr="00955680">
              <w:rPr>
                <w:b w:val="0"/>
              </w:rPr>
              <w:t xml:space="preserve">Mark </w:t>
            </w:r>
            <w:proofErr w:type="spellStart"/>
            <w:r w:rsidRPr="00955680">
              <w:rPr>
                <w:b w:val="0"/>
              </w:rPr>
              <w:t>Idiens</w:t>
            </w:r>
            <w:proofErr w:type="spellEnd"/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DE3BFB" w:rsidRPr="00955680" w:rsidRDefault="00DE3BFB" w:rsidP="00DE3B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Self Employed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DE3BFB" w:rsidRPr="00955680" w:rsidRDefault="00DE3BFB" w:rsidP="00DE3B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Rob Abraas</w:t>
            </w:r>
          </w:p>
        </w:tc>
        <w:tc>
          <w:tcPr>
            <w:tcW w:w="2292" w:type="dxa"/>
          </w:tcPr>
          <w:p w:rsidR="00DE3BFB" w:rsidRPr="00955680" w:rsidRDefault="00DE3BFB" w:rsidP="00DE3B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Leighs Construction</w:t>
            </w:r>
          </w:p>
        </w:tc>
      </w:tr>
      <w:tr w:rsidR="008C11F9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8C11F9" w:rsidRPr="00955680" w:rsidRDefault="008C11F9" w:rsidP="008C11F9">
            <w:pPr>
              <w:rPr>
                <w:b w:val="0"/>
              </w:rPr>
            </w:pPr>
            <w:r w:rsidRPr="00955680">
              <w:rPr>
                <w:b w:val="0"/>
              </w:rPr>
              <w:t>Mark Tinning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8C11F9" w:rsidRPr="00955680" w:rsidRDefault="008C11F9" w:rsidP="008C1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Graham Hill Roofing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8C11F9" w:rsidRPr="00955680" w:rsidRDefault="008C11F9" w:rsidP="008C1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Shellae Crow</w:t>
            </w:r>
          </w:p>
        </w:tc>
        <w:tc>
          <w:tcPr>
            <w:tcW w:w="2292" w:type="dxa"/>
          </w:tcPr>
          <w:p w:rsidR="008C11F9" w:rsidRPr="00955680" w:rsidRDefault="008C11F9" w:rsidP="008C1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HSWNZ</w:t>
            </w:r>
          </w:p>
        </w:tc>
      </w:tr>
      <w:tr w:rsidR="00DE3BFB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DE3BFB" w:rsidRPr="00955680" w:rsidRDefault="00DE3BFB" w:rsidP="00DE3BFB">
            <w:pPr>
              <w:rPr>
                <w:b w:val="0"/>
              </w:rPr>
            </w:pPr>
            <w:r w:rsidRPr="00955680">
              <w:rPr>
                <w:b w:val="0"/>
              </w:rPr>
              <w:t>Martin Rea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DE3BFB" w:rsidRPr="00955680" w:rsidRDefault="00DE3BFB" w:rsidP="00DE3B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Bolle Safety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DE3BFB" w:rsidRPr="00955680" w:rsidRDefault="00DE3BFB" w:rsidP="00DE3B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Mike Flanagan</w:t>
            </w:r>
          </w:p>
        </w:tc>
        <w:tc>
          <w:tcPr>
            <w:tcW w:w="2292" w:type="dxa"/>
          </w:tcPr>
          <w:p w:rsidR="00DE3BFB" w:rsidRPr="00955680" w:rsidRDefault="00DE3BFB" w:rsidP="00DE3B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N/A</w:t>
            </w:r>
          </w:p>
        </w:tc>
      </w:tr>
      <w:tr w:rsidR="00DE3BFB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DE3BFB" w:rsidRPr="00955680" w:rsidRDefault="00DE3BFB" w:rsidP="00DE3BFB">
            <w:pPr>
              <w:rPr>
                <w:b w:val="0"/>
              </w:rPr>
            </w:pPr>
            <w:r w:rsidRPr="00955680">
              <w:rPr>
                <w:b w:val="0"/>
              </w:rPr>
              <w:t>Matt Tippen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DE3BFB" w:rsidRPr="00955680" w:rsidRDefault="00DE3BFB" w:rsidP="00DE3B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 xml:space="preserve">CHCH Cathedral Reinstatement 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DE3BFB" w:rsidRPr="00955680" w:rsidRDefault="00DE3BFB" w:rsidP="00DE3B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Michael Gott</w:t>
            </w:r>
          </w:p>
        </w:tc>
        <w:tc>
          <w:tcPr>
            <w:tcW w:w="2292" w:type="dxa"/>
          </w:tcPr>
          <w:p w:rsidR="00DE3BFB" w:rsidRPr="00955680" w:rsidRDefault="00DE3BFB" w:rsidP="00DE3B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Catholic Diocese of Christchurch</w:t>
            </w:r>
          </w:p>
        </w:tc>
      </w:tr>
      <w:tr w:rsidR="008C11F9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8C11F9" w:rsidRPr="00955680" w:rsidRDefault="008C11F9" w:rsidP="008C11F9">
            <w:pPr>
              <w:rPr>
                <w:b w:val="0"/>
              </w:rPr>
            </w:pPr>
            <w:r w:rsidRPr="00955680">
              <w:rPr>
                <w:b w:val="0"/>
              </w:rPr>
              <w:t xml:space="preserve">Rod </w:t>
            </w:r>
            <w:proofErr w:type="spellStart"/>
            <w:r w:rsidRPr="00955680">
              <w:rPr>
                <w:b w:val="0"/>
              </w:rPr>
              <w:t>Partington</w:t>
            </w:r>
            <w:proofErr w:type="spellEnd"/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8C11F9" w:rsidRPr="00955680" w:rsidRDefault="008C11F9" w:rsidP="008C1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Hazard Co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8C11F9" w:rsidRPr="00955680" w:rsidRDefault="008C11F9" w:rsidP="008C1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Sammy Burnett</w:t>
            </w:r>
          </w:p>
        </w:tc>
        <w:tc>
          <w:tcPr>
            <w:tcW w:w="2292" w:type="dxa"/>
          </w:tcPr>
          <w:p w:rsidR="008C11F9" w:rsidRPr="00955680" w:rsidRDefault="008C11F9" w:rsidP="008C1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Graham Hill Roofing</w:t>
            </w:r>
          </w:p>
        </w:tc>
      </w:tr>
      <w:tr w:rsidR="008C11F9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8C11F9" w:rsidRPr="00955680" w:rsidRDefault="008C11F9" w:rsidP="008C11F9">
            <w:pPr>
              <w:rPr>
                <w:b w:val="0"/>
              </w:rPr>
            </w:pPr>
            <w:r w:rsidRPr="00955680">
              <w:rPr>
                <w:b w:val="0"/>
              </w:rPr>
              <w:t xml:space="preserve">Sarah </w:t>
            </w:r>
            <w:proofErr w:type="spellStart"/>
            <w:r w:rsidRPr="00955680">
              <w:rPr>
                <w:b w:val="0"/>
              </w:rPr>
              <w:t>Maghzal</w:t>
            </w:r>
            <w:proofErr w:type="spellEnd"/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8C11F9" w:rsidRPr="00955680" w:rsidRDefault="008C11F9" w:rsidP="008C1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 xml:space="preserve">Leighs construction 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8C11F9" w:rsidRPr="00955680" w:rsidRDefault="008C11F9" w:rsidP="008C1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Shane Andrews</w:t>
            </w:r>
          </w:p>
        </w:tc>
        <w:tc>
          <w:tcPr>
            <w:tcW w:w="2292" w:type="dxa"/>
          </w:tcPr>
          <w:p w:rsidR="008C11F9" w:rsidRPr="00955680" w:rsidRDefault="008C11F9" w:rsidP="008C1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Max Contracts</w:t>
            </w:r>
          </w:p>
        </w:tc>
      </w:tr>
      <w:tr w:rsidR="008C11F9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8C11F9" w:rsidRPr="00955680" w:rsidRDefault="008C11F9" w:rsidP="008C11F9">
            <w:pPr>
              <w:rPr>
                <w:b w:val="0"/>
              </w:rPr>
            </w:pPr>
            <w:r w:rsidRPr="00955680">
              <w:rPr>
                <w:b w:val="0"/>
              </w:rPr>
              <w:t>Sonya Harris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8C11F9" w:rsidRPr="00955680" w:rsidRDefault="008C11F9" w:rsidP="008C1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Pegasus Engineering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8C11F9" w:rsidRPr="00955680" w:rsidRDefault="008C11F9" w:rsidP="008C1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 xml:space="preserve">Stacey </w:t>
            </w:r>
            <w:proofErr w:type="spellStart"/>
            <w:r w:rsidRPr="00955680">
              <w:t>Mendonca</w:t>
            </w:r>
            <w:proofErr w:type="spellEnd"/>
          </w:p>
        </w:tc>
        <w:tc>
          <w:tcPr>
            <w:tcW w:w="2292" w:type="dxa"/>
          </w:tcPr>
          <w:p w:rsidR="008C11F9" w:rsidRPr="00955680" w:rsidRDefault="008C11F9" w:rsidP="008C1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Pacific Doors</w:t>
            </w:r>
          </w:p>
        </w:tc>
      </w:tr>
      <w:tr w:rsidR="008C11F9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8C11F9" w:rsidRPr="00955680" w:rsidRDefault="008C11F9" w:rsidP="008C11F9">
            <w:pPr>
              <w:rPr>
                <w:b w:val="0"/>
              </w:rPr>
            </w:pPr>
            <w:r w:rsidRPr="00955680">
              <w:rPr>
                <w:b w:val="0"/>
              </w:rPr>
              <w:t>Stephanie Cerpa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8C11F9" w:rsidRPr="00955680" w:rsidRDefault="008C11F9" w:rsidP="008C1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Contract Construction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8C11F9" w:rsidRPr="00955680" w:rsidRDefault="008C11F9" w:rsidP="008C1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Steve Kelly</w:t>
            </w:r>
          </w:p>
        </w:tc>
        <w:tc>
          <w:tcPr>
            <w:tcW w:w="2292" w:type="dxa"/>
          </w:tcPr>
          <w:p w:rsidR="008C11F9" w:rsidRPr="00955680" w:rsidRDefault="008C11F9" w:rsidP="008C1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Work Safe</w:t>
            </w:r>
          </w:p>
        </w:tc>
      </w:tr>
      <w:tr w:rsidR="008C11F9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8C11F9" w:rsidRPr="00955680" w:rsidRDefault="008C11F9" w:rsidP="008C11F9">
            <w:pPr>
              <w:rPr>
                <w:b w:val="0"/>
              </w:rPr>
            </w:pPr>
            <w:r w:rsidRPr="00955680">
              <w:rPr>
                <w:b w:val="0"/>
              </w:rPr>
              <w:t>Steve Moran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8C11F9" w:rsidRPr="00955680" w:rsidRDefault="008C11F9" w:rsidP="008C1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Worksafe NZ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8C11F9" w:rsidRPr="00955680" w:rsidRDefault="008C11F9" w:rsidP="008C1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Tammy Alexander</w:t>
            </w:r>
          </w:p>
        </w:tc>
        <w:tc>
          <w:tcPr>
            <w:tcW w:w="2292" w:type="dxa"/>
          </w:tcPr>
          <w:p w:rsidR="008C11F9" w:rsidRPr="00955680" w:rsidRDefault="008C11F9" w:rsidP="008C1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Maugers</w:t>
            </w:r>
          </w:p>
        </w:tc>
      </w:tr>
      <w:tr w:rsidR="008C11F9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8C11F9" w:rsidRPr="00955680" w:rsidRDefault="008C11F9" w:rsidP="008C11F9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955680">
              <w:rPr>
                <w:rFonts w:asciiTheme="minorHAnsi" w:hAnsiTheme="minorHAnsi"/>
                <w:b w:val="0"/>
                <w:sz w:val="22"/>
                <w:szCs w:val="22"/>
              </w:rPr>
              <w:t>Therese Speechlay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8C11F9" w:rsidRPr="00955680" w:rsidRDefault="008C11F9" w:rsidP="008C11F9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8C11F9" w:rsidRPr="00955680" w:rsidRDefault="008C11F9" w:rsidP="008C1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Valerie Cassin</w:t>
            </w:r>
          </w:p>
        </w:tc>
        <w:tc>
          <w:tcPr>
            <w:tcW w:w="2292" w:type="dxa"/>
          </w:tcPr>
          <w:p w:rsidR="008C11F9" w:rsidRPr="00955680" w:rsidRDefault="008C11F9" w:rsidP="008C1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TWS Group</w:t>
            </w:r>
          </w:p>
        </w:tc>
      </w:tr>
      <w:tr w:rsidR="008C11F9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8C11F9" w:rsidRPr="00955680" w:rsidRDefault="008C11F9" w:rsidP="008C11F9">
            <w:pPr>
              <w:rPr>
                <w:b w:val="0"/>
              </w:rPr>
            </w:pPr>
            <w:r w:rsidRPr="00955680">
              <w:rPr>
                <w:b w:val="0"/>
              </w:rPr>
              <w:t xml:space="preserve">Wesley </w:t>
            </w:r>
            <w:proofErr w:type="spellStart"/>
            <w:r w:rsidRPr="00955680">
              <w:rPr>
                <w:b w:val="0"/>
              </w:rPr>
              <w:t>Jeffreys</w:t>
            </w:r>
            <w:proofErr w:type="spellEnd"/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8C11F9" w:rsidRPr="00955680" w:rsidRDefault="008C11F9" w:rsidP="008C1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Elite Training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8C11F9" w:rsidRPr="00955680" w:rsidRDefault="008C11F9" w:rsidP="008C1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Alex Newfield</w:t>
            </w:r>
          </w:p>
        </w:tc>
        <w:tc>
          <w:tcPr>
            <w:tcW w:w="2292" w:type="dxa"/>
          </w:tcPr>
          <w:p w:rsidR="008C11F9" w:rsidRPr="00955680" w:rsidRDefault="008C11F9" w:rsidP="008C1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Newfield Roofing</w:t>
            </w:r>
          </w:p>
        </w:tc>
      </w:tr>
      <w:tr w:rsidR="00B3312A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3312A" w:rsidRPr="00955680" w:rsidRDefault="00B3312A" w:rsidP="00B3312A">
            <w:pPr>
              <w:rPr>
                <w:b w:val="0"/>
              </w:rPr>
            </w:pPr>
            <w:r w:rsidRPr="00955680">
              <w:rPr>
                <w:b w:val="0"/>
              </w:rPr>
              <w:t>Allan Buckingham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B3312A" w:rsidRPr="00955680" w:rsidRDefault="00B3312A" w:rsidP="00B331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 xml:space="preserve">Cube Contracting 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B3312A" w:rsidRPr="00955680" w:rsidRDefault="00B3312A" w:rsidP="00B331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 xml:space="preserve">Amanda </w:t>
            </w:r>
            <w:proofErr w:type="spellStart"/>
            <w:r w:rsidRPr="00955680">
              <w:t>Flavell</w:t>
            </w:r>
            <w:proofErr w:type="spellEnd"/>
          </w:p>
        </w:tc>
        <w:tc>
          <w:tcPr>
            <w:tcW w:w="2292" w:type="dxa"/>
          </w:tcPr>
          <w:p w:rsidR="00B3312A" w:rsidRPr="00955680" w:rsidRDefault="00B3312A" w:rsidP="00B331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55680">
              <w:t>Tradestaff</w:t>
            </w:r>
            <w:proofErr w:type="spellEnd"/>
          </w:p>
        </w:tc>
      </w:tr>
      <w:tr w:rsidR="00B3312A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3312A" w:rsidRPr="00955680" w:rsidRDefault="00B3312A" w:rsidP="00B3312A">
            <w:pPr>
              <w:rPr>
                <w:b w:val="0"/>
              </w:rPr>
            </w:pPr>
            <w:r w:rsidRPr="00955680">
              <w:rPr>
                <w:b w:val="0"/>
              </w:rPr>
              <w:t>Andrew Confait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B3312A" w:rsidRPr="00955680" w:rsidRDefault="00B3312A" w:rsidP="00B331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Site Safe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B3312A" w:rsidRPr="00955680" w:rsidRDefault="00B3312A" w:rsidP="00B331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Andy Huntley</w:t>
            </w:r>
          </w:p>
        </w:tc>
        <w:tc>
          <w:tcPr>
            <w:tcW w:w="2292" w:type="dxa"/>
          </w:tcPr>
          <w:p w:rsidR="00B3312A" w:rsidRPr="00955680" w:rsidRDefault="00B3312A" w:rsidP="00B331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955680">
              <w:t>Taggarts</w:t>
            </w:r>
            <w:proofErr w:type="spellEnd"/>
          </w:p>
        </w:tc>
      </w:tr>
      <w:tr w:rsidR="00B3312A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3312A" w:rsidRPr="00955680" w:rsidRDefault="00B3312A" w:rsidP="00B3312A">
            <w:pPr>
              <w:rPr>
                <w:b w:val="0"/>
              </w:rPr>
            </w:pPr>
            <w:r w:rsidRPr="00955680">
              <w:rPr>
                <w:b w:val="0"/>
              </w:rPr>
              <w:t>Anja Hess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B3312A" w:rsidRPr="00955680" w:rsidRDefault="00B3312A" w:rsidP="00B331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55680">
              <w:t>Landcare</w:t>
            </w:r>
            <w:proofErr w:type="spellEnd"/>
            <w:r w:rsidRPr="00955680">
              <w:t xml:space="preserve"> Research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B3312A" w:rsidRPr="00955680" w:rsidRDefault="00B3312A" w:rsidP="00B331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Ashley Heywood</w:t>
            </w:r>
          </w:p>
        </w:tc>
        <w:tc>
          <w:tcPr>
            <w:tcW w:w="2292" w:type="dxa"/>
          </w:tcPr>
          <w:p w:rsidR="00B3312A" w:rsidRPr="00955680" w:rsidRDefault="00B3312A" w:rsidP="00B331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QOHS Consulting</w:t>
            </w:r>
          </w:p>
        </w:tc>
      </w:tr>
      <w:tr w:rsidR="00B3312A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3312A" w:rsidRPr="00955680" w:rsidRDefault="00B3312A" w:rsidP="00B3312A">
            <w:pPr>
              <w:rPr>
                <w:b w:val="0"/>
              </w:rPr>
            </w:pPr>
            <w:r w:rsidRPr="00955680">
              <w:rPr>
                <w:b w:val="0"/>
              </w:rPr>
              <w:t>C J Henderson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B3312A" w:rsidRPr="00955680" w:rsidRDefault="00B3312A" w:rsidP="00B331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Worksafe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B3312A" w:rsidRPr="00955680" w:rsidRDefault="00B3312A" w:rsidP="00B331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 xml:space="preserve">Chris </w:t>
            </w:r>
            <w:proofErr w:type="spellStart"/>
            <w:r w:rsidRPr="00955680">
              <w:t>Hickmott</w:t>
            </w:r>
            <w:proofErr w:type="spellEnd"/>
          </w:p>
        </w:tc>
        <w:tc>
          <w:tcPr>
            <w:tcW w:w="2292" w:type="dxa"/>
          </w:tcPr>
          <w:p w:rsidR="00B3312A" w:rsidRPr="00955680" w:rsidRDefault="00B3312A" w:rsidP="00B331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955680">
              <w:t>Leed</w:t>
            </w:r>
            <w:proofErr w:type="spellEnd"/>
            <w:r w:rsidRPr="00955680">
              <w:t xml:space="preserve"> Safe</w:t>
            </w:r>
          </w:p>
        </w:tc>
      </w:tr>
      <w:tr w:rsidR="00B3312A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3312A" w:rsidRPr="00955680" w:rsidRDefault="00B3312A" w:rsidP="00B3312A">
            <w:pPr>
              <w:rPr>
                <w:b w:val="0"/>
              </w:rPr>
            </w:pPr>
            <w:r w:rsidRPr="00955680">
              <w:rPr>
                <w:b w:val="0"/>
              </w:rPr>
              <w:t>Clayton Suckling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B3312A" w:rsidRPr="00955680" w:rsidRDefault="00B3312A" w:rsidP="00B331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55680">
              <w:t>Leed</w:t>
            </w:r>
            <w:proofErr w:type="spellEnd"/>
            <w:r w:rsidRPr="00955680">
              <w:t xml:space="preserve"> Safe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B3312A" w:rsidRPr="00955680" w:rsidRDefault="00B3312A" w:rsidP="00B3312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:rsidR="00B3312A" w:rsidRPr="00955680" w:rsidRDefault="00B3312A" w:rsidP="00B3312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3312A" w:rsidRPr="00955680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3312A" w:rsidRPr="00955680" w:rsidRDefault="00B3312A" w:rsidP="00B3312A">
            <w:pPr>
              <w:rPr>
                <w:b w:val="0"/>
              </w:rPr>
            </w:pPr>
            <w:r w:rsidRPr="00955680">
              <w:rPr>
                <w:b w:val="0"/>
              </w:rPr>
              <w:lastRenderedPageBreak/>
              <w:t>Cornel Janse Van Rensburg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B3312A" w:rsidRPr="00955680" w:rsidRDefault="00B3312A" w:rsidP="00B331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TC Services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B3312A" w:rsidRPr="00955680" w:rsidRDefault="00B3312A" w:rsidP="00B331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Hal Tapley</w:t>
            </w:r>
          </w:p>
        </w:tc>
        <w:tc>
          <w:tcPr>
            <w:tcW w:w="2292" w:type="dxa"/>
          </w:tcPr>
          <w:p w:rsidR="00B3312A" w:rsidRPr="00955680" w:rsidRDefault="00B3312A" w:rsidP="00B331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ICP Asbestos Consultants</w:t>
            </w:r>
          </w:p>
        </w:tc>
      </w:tr>
      <w:tr w:rsidR="00B3312A" w:rsidRPr="00955680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3312A" w:rsidRPr="00955680" w:rsidRDefault="00B3312A" w:rsidP="00B3312A">
            <w:pPr>
              <w:rPr>
                <w:b w:val="0"/>
              </w:rPr>
            </w:pPr>
            <w:r w:rsidRPr="00955680">
              <w:rPr>
                <w:b w:val="0"/>
              </w:rPr>
              <w:t xml:space="preserve">Craig  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B3312A" w:rsidRPr="00955680" w:rsidRDefault="00B3312A" w:rsidP="00B331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Edge Deck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B3312A" w:rsidRPr="00955680" w:rsidRDefault="00B3312A" w:rsidP="00B331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David Smallwood</w:t>
            </w:r>
          </w:p>
        </w:tc>
        <w:tc>
          <w:tcPr>
            <w:tcW w:w="2292" w:type="dxa"/>
          </w:tcPr>
          <w:p w:rsidR="00B3312A" w:rsidRPr="00955680" w:rsidRDefault="00B3312A" w:rsidP="00B331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Site Safe</w:t>
            </w:r>
          </w:p>
        </w:tc>
      </w:tr>
      <w:tr w:rsidR="00B3312A" w:rsidRPr="00955680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3312A" w:rsidRPr="00955680" w:rsidRDefault="00B3312A" w:rsidP="00B3312A">
            <w:pPr>
              <w:rPr>
                <w:b w:val="0"/>
              </w:rPr>
            </w:pPr>
            <w:r w:rsidRPr="00955680">
              <w:rPr>
                <w:b w:val="0"/>
              </w:rPr>
              <w:t xml:space="preserve">Dan </w:t>
            </w:r>
            <w:proofErr w:type="spellStart"/>
            <w:r w:rsidRPr="00955680">
              <w:rPr>
                <w:b w:val="0"/>
              </w:rPr>
              <w:t>McSorley</w:t>
            </w:r>
            <w:proofErr w:type="spellEnd"/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B3312A" w:rsidRPr="00955680" w:rsidRDefault="00B3312A" w:rsidP="00B331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Max Contracts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B3312A" w:rsidRPr="00955680" w:rsidRDefault="00B3312A" w:rsidP="00B331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Donna Grice</w:t>
            </w:r>
          </w:p>
        </w:tc>
        <w:tc>
          <w:tcPr>
            <w:tcW w:w="2292" w:type="dxa"/>
          </w:tcPr>
          <w:p w:rsidR="00B3312A" w:rsidRPr="00955680" w:rsidRDefault="00B3312A" w:rsidP="00B331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CCC</w:t>
            </w:r>
          </w:p>
        </w:tc>
      </w:tr>
      <w:tr w:rsidR="00B3312A" w:rsidRPr="00955680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3312A" w:rsidRPr="00955680" w:rsidRDefault="00B3312A" w:rsidP="00B3312A">
            <w:pPr>
              <w:rPr>
                <w:b w:val="0"/>
              </w:rPr>
            </w:pPr>
            <w:r w:rsidRPr="00955680">
              <w:rPr>
                <w:b w:val="0"/>
              </w:rPr>
              <w:t>Doug Burt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B3312A" w:rsidRPr="00955680" w:rsidRDefault="00B3312A" w:rsidP="00B331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Heron Construction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B3312A" w:rsidRPr="00955680" w:rsidRDefault="00B3312A" w:rsidP="00B3312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55680">
              <w:rPr>
                <w:rFonts w:asciiTheme="minorHAnsi" w:hAnsiTheme="minorHAnsi"/>
                <w:sz w:val="22"/>
                <w:szCs w:val="22"/>
              </w:rPr>
              <w:t>Dougal Holmes</w:t>
            </w:r>
          </w:p>
        </w:tc>
        <w:tc>
          <w:tcPr>
            <w:tcW w:w="2292" w:type="dxa"/>
          </w:tcPr>
          <w:p w:rsidR="00B3312A" w:rsidRPr="00955680" w:rsidRDefault="00B3312A" w:rsidP="00B3312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3312A" w:rsidRPr="00955680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3312A" w:rsidRPr="00955680" w:rsidRDefault="00B3312A" w:rsidP="00B3312A">
            <w:pPr>
              <w:rPr>
                <w:b w:val="0"/>
              </w:rPr>
            </w:pPr>
            <w:r w:rsidRPr="00955680">
              <w:rPr>
                <w:b w:val="0"/>
              </w:rPr>
              <w:t>Hannah Patten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B3312A" w:rsidRPr="00955680" w:rsidRDefault="00B3312A" w:rsidP="00B331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 xml:space="preserve">KB Contracting and Quarries 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B3312A" w:rsidRPr="00955680" w:rsidRDefault="00B3312A" w:rsidP="00B331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Holly Griffin</w:t>
            </w:r>
          </w:p>
        </w:tc>
        <w:tc>
          <w:tcPr>
            <w:tcW w:w="2292" w:type="dxa"/>
          </w:tcPr>
          <w:p w:rsidR="00B3312A" w:rsidRPr="00955680" w:rsidRDefault="00B3312A" w:rsidP="00B331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Healthy Families Christchurch</w:t>
            </w:r>
          </w:p>
        </w:tc>
      </w:tr>
      <w:tr w:rsidR="00B3312A" w:rsidRPr="00955680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B3312A" w:rsidRPr="00955680" w:rsidRDefault="00B3312A" w:rsidP="00B3312A">
            <w:pPr>
              <w:rPr>
                <w:b w:val="0"/>
              </w:rPr>
            </w:pPr>
            <w:r w:rsidRPr="00955680">
              <w:rPr>
                <w:b w:val="0"/>
              </w:rPr>
              <w:t>Hayley Edgerton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B3312A" w:rsidRPr="00955680" w:rsidRDefault="00B3312A" w:rsidP="00B331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 xml:space="preserve">Odyssey House Trust 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B3312A" w:rsidRPr="00955680" w:rsidRDefault="00B3312A" w:rsidP="00B3312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55680">
              <w:rPr>
                <w:rFonts w:asciiTheme="minorHAnsi" w:hAnsiTheme="minorHAnsi"/>
                <w:sz w:val="22"/>
                <w:szCs w:val="22"/>
              </w:rPr>
              <w:t>Sarah Webb</w:t>
            </w:r>
          </w:p>
        </w:tc>
        <w:tc>
          <w:tcPr>
            <w:tcW w:w="2292" w:type="dxa"/>
          </w:tcPr>
          <w:p w:rsidR="00B3312A" w:rsidRPr="00955680" w:rsidRDefault="00B3312A" w:rsidP="00B3312A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55680">
              <w:rPr>
                <w:rFonts w:asciiTheme="minorHAnsi" w:hAnsiTheme="minorHAnsi"/>
                <w:sz w:val="22"/>
                <w:szCs w:val="22"/>
              </w:rPr>
              <w:t>Healthy Families Christchurch</w:t>
            </w:r>
          </w:p>
        </w:tc>
      </w:tr>
      <w:tr w:rsidR="00955680" w:rsidRPr="00955680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955680" w:rsidRPr="00955680" w:rsidRDefault="00955680" w:rsidP="00955680">
            <w:pPr>
              <w:rPr>
                <w:b w:val="0"/>
              </w:rPr>
            </w:pPr>
            <w:r w:rsidRPr="00955680">
              <w:rPr>
                <w:b w:val="0"/>
              </w:rPr>
              <w:t xml:space="preserve">Jackie </w:t>
            </w:r>
            <w:proofErr w:type="spellStart"/>
            <w:r w:rsidRPr="00955680">
              <w:rPr>
                <w:b w:val="0"/>
              </w:rPr>
              <w:t>Snowdon</w:t>
            </w:r>
            <w:proofErr w:type="spellEnd"/>
            <w:r w:rsidRPr="00955680">
              <w:rPr>
                <w:b w:val="0"/>
              </w:rPr>
              <w:t xml:space="preserve"> 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955680" w:rsidRPr="00955680" w:rsidRDefault="00955680" w:rsidP="009556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City Salvage Contractors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955680" w:rsidRPr="00955680" w:rsidRDefault="00955680" w:rsidP="00955680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55680">
              <w:rPr>
                <w:rFonts w:asciiTheme="minorHAnsi" w:hAnsiTheme="minorHAnsi"/>
                <w:sz w:val="22"/>
                <w:szCs w:val="22"/>
              </w:rPr>
              <w:t>Kelvin Sparks</w:t>
            </w:r>
            <w:r w:rsidRPr="00955680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292" w:type="dxa"/>
          </w:tcPr>
          <w:p w:rsidR="00955680" w:rsidRPr="00955680" w:rsidRDefault="00955680" w:rsidP="00955680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55680">
              <w:rPr>
                <w:rFonts w:asciiTheme="minorHAnsi" w:hAnsiTheme="minorHAnsi"/>
                <w:sz w:val="22"/>
                <w:szCs w:val="22"/>
              </w:rPr>
              <w:t>Health and Safety at Work</w:t>
            </w:r>
          </w:p>
        </w:tc>
      </w:tr>
      <w:tr w:rsidR="00955680" w:rsidRPr="00955680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955680" w:rsidRPr="00955680" w:rsidRDefault="00955680" w:rsidP="00955680">
            <w:pPr>
              <w:rPr>
                <w:b w:val="0"/>
              </w:rPr>
            </w:pPr>
            <w:r w:rsidRPr="00955680">
              <w:rPr>
                <w:b w:val="0"/>
              </w:rPr>
              <w:t xml:space="preserve">Jeff </w:t>
            </w:r>
            <w:proofErr w:type="spellStart"/>
            <w:r w:rsidRPr="00955680">
              <w:rPr>
                <w:b w:val="0"/>
              </w:rPr>
              <w:t>Enslen</w:t>
            </w:r>
            <w:proofErr w:type="spellEnd"/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955680" w:rsidRPr="00955680" w:rsidRDefault="00955680" w:rsidP="009556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CCC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955680" w:rsidRPr="00955680" w:rsidRDefault="00955680" w:rsidP="009556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Jill Williamson</w:t>
            </w:r>
          </w:p>
        </w:tc>
        <w:tc>
          <w:tcPr>
            <w:tcW w:w="2292" w:type="dxa"/>
          </w:tcPr>
          <w:p w:rsidR="00955680" w:rsidRPr="00955680" w:rsidRDefault="00955680" w:rsidP="009556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NZ Police</w:t>
            </w:r>
          </w:p>
        </w:tc>
      </w:tr>
      <w:tr w:rsidR="00955680" w:rsidRPr="00955680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955680" w:rsidRPr="00955680" w:rsidRDefault="00955680" w:rsidP="00955680">
            <w:pPr>
              <w:rPr>
                <w:b w:val="0"/>
              </w:rPr>
            </w:pPr>
            <w:r w:rsidRPr="00955680">
              <w:rPr>
                <w:b w:val="0"/>
              </w:rPr>
              <w:t xml:space="preserve">John </w:t>
            </w:r>
            <w:proofErr w:type="spellStart"/>
            <w:r w:rsidRPr="00955680">
              <w:rPr>
                <w:b w:val="0"/>
              </w:rPr>
              <w:t>Oleary</w:t>
            </w:r>
            <w:proofErr w:type="spellEnd"/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955680" w:rsidRPr="00955680" w:rsidRDefault="00955680" w:rsidP="009556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One Staff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955680" w:rsidRPr="00955680" w:rsidRDefault="00955680" w:rsidP="009556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John Turner</w:t>
            </w:r>
          </w:p>
        </w:tc>
        <w:tc>
          <w:tcPr>
            <w:tcW w:w="2292" w:type="dxa"/>
          </w:tcPr>
          <w:p w:rsidR="00955680" w:rsidRPr="00955680" w:rsidRDefault="00955680" w:rsidP="009556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Calder Stewart</w:t>
            </w:r>
          </w:p>
        </w:tc>
      </w:tr>
      <w:tr w:rsidR="00955680" w:rsidRPr="00955680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955680" w:rsidRPr="00955680" w:rsidRDefault="00955680" w:rsidP="00955680">
            <w:pPr>
              <w:rPr>
                <w:b w:val="0"/>
              </w:rPr>
            </w:pPr>
            <w:r w:rsidRPr="00955680">
              <w:rPr>
                <w:b w:val="0"/>
              </w:rPr>
              <w:t>Justine Ward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955680" w:rsidRPr="00955680" w:rsidRDefault="00955680" w:rsidP="009556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 xml:space="preserve">Downer 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955680" w:rsidRPr="00955680" w:rsidRDefault="00955680" w:rsidP="009556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Kirsten Herrick</w:t>
            </w:r>
          </w:p>
        </w:tc>
        <w:tc>
          <w:tcPr>
            <w:tcW w:w="2292" w:type="dxa"/>
          </w:tcPr>
          <w:p w:rsidR="00955680" w:rsidRPr="00955680" w:rsidRDefault="00955680" w:rsidP="009556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Stellar Recruitment</w:t>
            </w:r>
          </w:p>
        </w:tc>
      </w:tr>
      <w:tr w:rsidR="00955680" w:rsidRPr="00955680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955680" w:rsidRPr="00955680" w:rsidRDefault="00955680" w:rsidP="00955680">
            <w:pPr>
              <w:rPr>
                <w:b w:val="0"/>
              </w:rPr>
            </w:pPr>
            <w:r w:rsidRPr="00955680">
              <w:rPr>
                <w:b w:val="0"/>
              </w:rPr>
              <w:t>Lana Thomas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955680" w:rsidRPr="00955680" w:rsidRDefault="00955680" w:rsidP="009556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 xml:space="preserve">Fletcher Living 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955680" w:rsidRPr="00955680" w:rsidRDefault="00955680" w:rsidP="009556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Lisa McAllister</w:t>
            </w:r>
          </w:p>
        </w:tc>
        <w:tc>
          <w:tcPr>
            <w:tcW w:w="2292" w:type="dxa"/>
          </w:tcPr>
          <w:p w:rsidR="00955680" w:rsidRPr="00955680" w:rsidRDefault="00955680" w:rsidP="009556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Compliance Fire Protection</w:t>
            </w:r>
          </w:p>
        </w:tc>
      </w:tr>
      <w:tr w:rsidR="00955680" w:rsidRPr="00955680" w:rsidTr="005D1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955680" w:rsidRPr="00955680" w:rsidRDefault="00955680" w:rsidP="00955680">
            <w:pPr>
              <w:rPr>
                <w:b w:val="0"/>
              </w:rPr>
            </w:pPr>
            <w:r w:rsidRPr="00955680">
              <w:rPr>
                <w:b w:val="0"/>
              </w:rPr>
              <w:t xml:space="preserve">Liz Hodgson 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955680" w:rsidRPr="00955680" w:rsidRDefault="00955680" w:rsidP="009556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 xml:space="preserve">Arts Centre 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955680" w:rsidRPr="00955680" w:rsidRDefault="00955680" w:rsidP="009556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Luke Baker</w:t>
            </w:r>
          </w:p>
        </w:tc>
        <w:tc>
          <w:tcPr>
            <w:tcW w:w="2292" w:type="dxa"/>
          </w:tcPr>
          <w:p w:rsidR="00955680" w:rsidRPr="00955680" w:rsidRDefault="00955680" w:rsidP="009556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Foodstuffs</w:t>
            </w:r>
          </w:p>
        </w:tc>
      </w:tr>
      <w:tr w:rsidR="00DE3BFB" w:rsidRPr="00955680" w:rsidTr="005D1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DE3BFB" w:rsidRPr="00955680" w:rsidRDefault="00DE3BFB" w:rsidP="00C53821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DE3BFB" w:rsidRPr="00955680" w:rsidRDefault="00DE3BFB" w:rsidP="00C53821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DE3BFB" w:rsidRPr="00955680" w:rsidRDefault="00DE3BFB" w:rsidP="00C53821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:rsidR="00DE3BFB" w:rsidRPr="00955680" w:rsidRDefault="00DE3BFB" w:rsidP="00C53821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D109D" w:rsidRPr="00955680" w:rsidRDefault="005D109D" w:rsidP="00C53821">
      <w:pPr>
        <w:pStyle w:val="SiteSafelettercopy"/>
        <w:rPr>
          <w:rFonts w:asciiTheme="minorHAnsi" w:hAnsiTheme="minorHAnsi"/>
          <w:sz w:val="22"/>
          <w:szCs w:val="22"/>
        </w:rPr>
      </w:pPr>
    </w:p>
    <w:p w:rsidR="00E34648" w:rsidRPr="00955680" w:rsidRDefault="00E34648" w:rsidP="00E34648">
      <w:pPr>
        <w:pStyle w:val="Heading2"/>
      </w:pPr>
      <w:r w:rsidRPr="00955680">
        <w:t>Apologies: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2292"/>
        <w:gridCol w:w="2292"/>
        <w:gridCol w:w="2292"/>
        <w:gridCol w:w="2292"/>
      </w:tblGrid>
      <w:tr w:rsidR="00E34648" w:rsidRPr="00955680" w:rsidTr="00181B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E34648" w:rsidRPr="00955680" w:rsidRDefault="00E34648" w:rsidP="00181BF1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955680">
              <w:rPr>
                <w:rFonts w:asciiTheme="minorHAnsi" w:hAnsiTheme="minorHAnsi"/>
                <w:b w:val="0"/>
                <w:sz w:val="22"/>
                <w:szCs w:val="22"/>
              </w:rPr>
              <w:t>NAME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E34648" w:rsidRPr="00955680" w:rsidRDefault="00E34648" w:rsidP="00181BF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955680">
              <w:rPr>
                <w:rFonts w:asciiTheme="minorHAnsi" w:hAnsiTheme="minorHAnsi"/>
                <w:b w:val="0"/>
                <w:sz w:val="22"/>
                <w:szCs w:val="22"/>
              </w:rPr>
              <w:t>COMPANY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E34648" w:rsidRPr="00955680" w:rsidRDefault="00E34648" w:rsidP="00181BF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955680">
              <w:rPr>
                <w:rFonts w:asciiTheme="minorHAnsi" w:hAnsiTheme="minorHAnsi"/>
                <w:b w:val="0"/>
                <w:sz w:val="22"/>
                <w:szCs w:val="22"/>
              </w:rPr>
              <w:t xml:space="preserve">NAME </w:t>
            </w:r>
          </w:p>
        </w:tc>
        <w:tc>
          <w:tcPr>
            <w:tcW w:w="2292" w:type="dxa"/>
          </w:tcPr>
          <w:p w:rsidR="00E34648" w:rsidRPr="00955680" w:rsidRDefault="00E34648" w:rsidP="00181BF1">
            <w:pPr>
              <w:pStyle w:val="SiteSafelettercop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955680">
              <w:rPr>
                <w:rFonts w:asciiTheme="minorHAnsi" w:hAnsiTheme="minorHAnsi"/>
                <w:b w:val="0"/>
                <w:sz w:val="22"/>
                <w:szCs w:val="22"/>
              </w:rPr>
              <w:t>COMPANY</w:t>
            </w:r>
          </w:p>
        </w:tc>
      </w:tr>
      <w:tr w:rsidR="006D7DD5" w:rsidRPr="00955680" w:rsidTr="00181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6D7DD5" w:rsidRPr="00955680" w:rsidRDefault="006D7DD5" w:rsidP="006D7DD5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955680">
              <w:rPr>
                <w:rFonts w:asciiTheme="minorHAnsi" w:hAnsiTheme="minorHAnsi"/>
                <w:b w:val="0"/>
                <w:sz w:val="22"/>
                <w:szCs w:val="22"/>
              </w:rPr>
              <w:t>Tina Lange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6D7DD5" w:rsidRPr="00955680" w:rsidRDefault="006D7DD5" w:rsidP="006D7DD5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55680">
              <w:rPr>
                <w:rFonts w:asciiTheme="minorHAnsi" w:hAnsiTheme="minorHAnsi"/>
                <w:sz w:val="22"/>
                <w:szCs w:val="22"/>
              </w:rPr>
              <w:t>Foodstuffs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6D7DD5" w:rsidRPr="00955680" w:rsidRDefault="006D7DD5" w:rsidP="006D7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Tracey Baughan</w:t>
            </w:r>
          </w:p>
        </w:tc>
        <w:tc>
          <w:tcPr>
            <w:tcW w:w="2292" w:type="dxa"/>
          </w:tcPr>
          <w:p w:rsidR="006D7DD5" w:rsidRPr="00955680" w:rsidRDefault="006D7DD5" w:rsidP="006D7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Miles Construction</w:t>
            </w:r>
          </w:p>
        </w:tc>
      </w:tr>
      <w:tr w:rsidR="006D7DD5" w:rsidRPr="00955680" w:rsidTr="00181B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6D7DD5" w:rsidRPr="00955680" w:rsidRDefault="006D7DD5" w:rsidP="006D7DD5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955680">
              <w:rPr>
                <w:rFonts w:asciiTheme="minorHAnsi" w:hAnsiTheme="minorHAnsi"/>
                <w:b w:val="0"/>
                <w:sz w:val="22"/>
                <w:szCs w:val="22"/>
              </w:rPr>
              <w:t>Steve D'Ewes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6D7DD5" w:rsidRPr="00955680" w:rsidRDefault="006D7DD5" w:rsidP="006D7DD5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55680">
              <w:rPr>
                <w:rFonts w:asciiTheme="minorHAnsi" w:hAnsiTheme="minorHAnsi"/>
                <w:sz w:val="22"/>
                <w:szCs w:val="22"/>
              </w:rPr>
              <w:t>ACC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6D7DD5" w:rsidRPr="00955680" w:rsidRDefault="006D7DD5" w:rsidP="006D7D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Steven Carey</w:t>
            </w:r>
          </w:p>
        </w:tc>
        <w:tc>
          <w:tcPr>
            <w:tcW w:w="2292" w:type="dxa"/>
          </w:tcPr>
          <w:p w:rsidR="006D7DD5" w:rsidRPr="00955680" w:rsidRDefault="006D7DD5" w:rsidP="006D7D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City Care</w:t>
            </w:r>
          </w:p>
        </w:tc>
      </w:tr>
      <w:tr w:rsidR="006D7DD5" w:rsidRPr="00955680" w:rsidTr="00181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6D7DD5" w:rsidRPr="00955680" w:rsidRDefault="006D7DD5" w:rsidP="006D7DD5">
            <w:pPr>
              <w:pStyle w:val="SiteSafelettercopy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955680">
              <w:rPr>
                <w:rFonts w:asciiTheme="minorHAnsi" w:hAnsiTheme="minorHAnsi"/>
                <w:b w:val="0"/>
                <w:sz w:val="22"/>
                <w:szCs w:val="22"/>
              </w:rPr>
              <w:t>Tracey Baughan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6D7DD5" w:rsidRPr="00955680" w:rsidRDefault="006D7DD5" w:rsidP="006D7DD5">
            <w:pPr>
              <w:pStyle w:val="SiteSafelettercop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55680">
              <w:rPr>
                <w:rFonts w:asciiTheme="minorHAnsi" w:hAnsiTheme="minorHAnsi"/>
                <w:sz w:val="22"/>
                <w:szCs w:val="22"/>
              </w:rPr>
              <w:t xml:space="preserve">Miles Construction 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6D7DD5" w:rsidRPr="00955680" w:rsidRDefault="006D7DD5" w:rsidP="006D7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David Furzeman</w:t>
            </w:r>
          </w:p>
        </w:tc>
        <w:tc>
          <w:tcPr>
            <w:tcW w:w="2292" w:type="dxa"/>
          </w:tcPr>
          <w:p w:rsidR="006D7DD5" w:rsidRPr="00955680" w:rsidRDefault="006D7DD5" w:rsidP="006D7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Site Safe</w:t>
            </w:r>
          </w:p>
        </w:tc>
      </w:tr>
      <w:tr w:rsidR="006D7DD5" w:rsidRPr="00955680" w:rsidTr="00181B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6D7DD5" w:rsidRPr="00955680" w:rsidRDefault="006D7DD5" w:rsidP="006D7DD5">
            <w:pPr>
              <w:rPr>
                <w:b w:val="0"/>
              </w:rPr>
            </w:pPr>
            <w:r w:rsidRPr="00955680">
              <w:rPr>
                <w:b w:val="0"/>
              </w:rPr>
              <w:t>Jason Lamb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6D7DD5" w:rsidRPr="00955680" w:rsidRDefault="006D7DD5" w:rsidP="006D7D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Carters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6D7DD5" w:rsidRPr="00955680" w:rsidRDefault="006D7DD5" w:rsidP="006D7D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Nicki Tasker</w:t>
            </w:r>
          </w:p>
        </w:tc>
        <w:tc>
          <w:tcPr>
            <w:tcW w:w="2292" w:type="dxa"/>
          </w:tcPr>
          <w:p w:rsidR="006D7DD5" w:rsidRPr="00955680" w:rsidRDefault="006D7DD5" w:rsidP="006D7D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HRV</w:t>
            </w:r>
          </w:p>
        </w:tc>
      </w:tr>
      <w:tr w:rsidR="006D7DD5" w:rsidRPr="00955680" w:rsidTr="00181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6D7DD5" w:rsidRPr="00955680" w:rsidRDefault="006D7DD5" w:rsidP="006D7DD5">
            <w:pPr>
              <w:rPr>
                <w:b w:val="0"/>
              </w:rPr>
            </w:pPr>
            <w:r w:rsidRPr="00955680">
              <w:rPr>
                <w:b w:val="0"/>
              </w:rPr>
              <w:t>Kevin King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6D7DD5" w:rsidRPr="00955680" w:rsidRDefault="006D7DD5" w:rsidP="006D7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Nurse Maude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6D7DD5" w:rsidRPr="00955680" w:rsidRDefault="006D7DD5" w:rsidP="006D7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Paul Hendry</w:t>
            </w:r>
          </w:p>
        </w:tc>
        <w:tc>
          <w:tcPr>
            <w:tcW w:w="2292" w:type="dxa"/>
          </w:tcPr>
          <w:p w:rsidR="006D7DD5" w:rsidRPr="00955680" w:rsidRDefault="006D7DD5" w:rsidP="006D7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Worksafe NZ</w:t>
            </w:r>
          </w:p>
        </w:tc>
      </w:tr>
      <w:tr w:rsidR="006D7DD5" w:rsidRPr="00955680" w:rsidTr="00181B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6D7DD5" w:rsidRPr="00955680" w:rsidRDefault="006D7DD5" w:rsidP="006D7DD5">
            <w:pPr>
              <w:rPr>
                <w:b w:val="0"/>
              </w:rPr>
            </w:pPr>
            <w:r w:rsidRPr="00955680">
              <w:rPr>
                <w:b w:val="0"/>
              </w:rPr>
              <w:t>Brent Nicholls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6D7DD5" w:rsidRPr="00955680" w:rsidRDefault="006D7DD5" w:rsidP="006D7D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Constructors Limited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6D7DD5" w:rsidRPr="00955680" w:rsidRDefault="00904848" w:rsidP="006D7DD5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55680">
              <w:rPr>
                <w:rFonts w:asciiTheme="minorHAnsi" w:hAnsiTheme="minorHAnsi"/>
                <w:sz w:val="22"/>
                <w:szCs w:val="22"/>
              </w:rPr>
              <w:t>Steve Malcolm</w:t>
            </w:r>
          </w:p>
        </w:tc>
        <w:tc>
          <w:tcPr>
            <w:tcW w:w="2292" w:type="dxa"/>
          </w:tcPr>
          <w:p w:rsidR="006D7DD5" w:rsidRPr="00955680" w:rsidRDefault="00904848" w:rsidP="006D7DD5">
            <w:pPr>
              <w:pStyle w:val="SiteSafeletter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955680">
              <w:rPr>
                <w:rFonts w:asciiTheme="minorHAnsi" w:hAnsiTheme="minorHAnsi"/>
                <w:sz w:val="22"/>
                <w:szCs w:val="22"/>
              </w:rPr>
              <w:t xml:space="preserve">Labour Exchange </w:t>
            </w:r>
          </w:p>
        </w:tc>
      </w:tr>
      <w:tr w:rsidR="006D7DD5" w:rsidRPr="00955680" w:rsidTr="00181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6D7DD5" w:rsidRPr="00955680" w:rsidRDefault="006D7DD5" w:rsidP="006D7DD5">
            <w:pPr>
              <w:rPr>
                <w:b w:val="0"/>
              </w:rPr>
            </w:pPr>
            <w:r w:rsidRPr="00955680">
              <w:rPr>
                <w:b w:val="0"/>
              </w:rPr>
              <w:t>Pete Finegan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6D7DD5" w:rsidRPr="00955680" w:rsidRDefault="006D7DD5" w:rsidP="006D7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 xml:space="preserve">Finegan Electrical Contracting 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6D7DD5" w:rsidRPr="00955680" w:rsidRDefault="006D7DD5" w:rsidP="006D7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Chris Davies</w:t>
            </w:r>
          </w:p>
        </w:tc>
        <w:tc>
          <w:tcPr>
            <w:tcW w:w="2292" w:type="dxa"/>
          </w:tcPr>
          <w:p w:rsidR="006D7DD5" w:rsidRPr="00955680" w:rsidRDefault="006D7DD5" w:rsidP="006D7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955680">
              <w:t>Safeworx</w:t>
            </w:r>
            <w:proofErr w:type="spellEnd"/>
            <w:r w:rsidRPr="00955680">
              <w:t xml:space="preserve"> South Island Ltd </w:t>
            </w:r>
          </w:p>
        </w:tc>
      </w:tr>
      <w:tr w:rsidR="00904848" w:rsidRPr="00955680" w:rsidTr="00181B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904848" w:rsidRPr="00955680" w:rsidRDefault="00904848" w:rsidP="00904848">
            <w:pPr>
              <w:rPr>
                <w:b w:val="0"/>
              </w:rPr>
            </w:pPr>
            <w:r w:rsidRPr="00955680">
              <w:rPr>
                <w:b w:val="0"/>
              </w:rPr>
              <w:t>Trevor Elliot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904848" w:rsidRPr="00955680" w:rsidRDefault="00904848" w:rsidP="00904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Elliot Scaffolding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904848" w:rsidRPr="00955680" w:rsidRDefault="00904848" w:rsidP="00904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Dean Wills</w:t>
            </w:r>
          </w:p>
        </w:tc>
        <w:tc>
          <w:tcPr>
            <w:tcW w:w="2292" w:type="dxa"/>
          </w:tcPr>
          <w:p w:rsidR="00904848" w:rsidRPr="00955680" w:rsidRDefault="00904848" w:rsidP="00904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Site Safe</w:t>
            </w:r>
          </w:p>
        </w:tc>
      </w:tr>
      <w:tr w:rsidR="00904848" w:rsidRPr="00955680" w:rsidTr="00181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904848" w:rsidRPr="00955680" w:rsidRDefault="00904848" w:rsidP="00904848">
            <w:pPr>
              <w:rPr>
                <w:b w:val="0"/>
              </w:rPr>
            </w:pPr>
            <w:r w:rsidRPr="00955680">
              <w:rPr>
                <w:b w:val="0"/>
              </w:rPr>
              <w:t>Sue Knudsen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904848" w:rsidRPr="00955680" w:rsidRDefault="00904848" w:rsidP="009048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TWS Group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904848" w:rsidRPr="00955680" w:rsidRDefault="00904848" w:rsidP="009048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 xml:space="preserve">Jana de </w:t>
            </w:r>
            <w:proofErr w:type="spellStart"/>
            <w:r w:rsidRPr="00955680">
              <w:t>Buyzer</w:t>
            </w:r>
            <w:proofErr w:type="spellEnd"/>
          </w:p>
        </w:tc>
        <w:tc>
          <w:tcPr>
            <w:tcW w:w="2292" w:type="dxa"/>
          </w:tcPr>
          <w:p w:rsidR="00904848" w:rsidRPr="00955680" w:rsidRDefault="00904848" w:rsidP="009048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955680">
              <w:t>Skellerup</w:t>
            </w:r>
            <w:proofErr w:type="spellEnd"/>
          </w:p>
        </w:tc>
      </w:tr>
      <w:tr w:rsidR="00904848" w:rsidRPr="00955680" w:rsidTr="00181B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904848" w:rsidRPr="00955680" w:rsidRDefault="00904848" w:rsidP="00C47F39">
            <w:pPr>
              <w:tabs>
                <w:tab w:val="right" w:pos="2076"/>
              </w:tabs>
              <w:rPr>
                <w:b w:val="0"/>
              </w:rPr>
            </w:pPr>
            <w:r w:rsidRPr="00955680">
              <w:rPr>
                <w:b w:val="0"/>
              </w:rPr>
              <w:t>Kelly Drummond</w:t>
            </w:r>
            <w:r w:rsidR="00C47F39" w:rsidRPr="00955680">
              <w:rPr>
                <w:b w:val="0"/>
              </w:rPr>
              <w:tab/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904848" w:rsidRPr="00955680" w:rsidRDefault="00904848" w:rsidP="00904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 xml:space="preserve">NZ Safety </w:t>
            </w:r>
            <w:proofErr w:type="spellStart"/>
            <w:r w:rsidRPr="00955680">
              <w:t>Blackwoods</w:t>
            </w:r>
            <w:proofErr w:type="spellEnd"/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904848" w:rsidRPr="00955680" w:rsidRDefault="00C47F39" w:rsidP="00904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Kay Costello</w:t>
            </w:r>
          </w:p>
        </w:tc>
        <w:tc>
          <w:tcPr>
            <w:tcW w:w="2292" w:type="dxa"/>
          </w:tcPr>
          <w:p w:rsidR="00904848" w:rsidRPr="00955680" w:rsidRDefault="00C47F39" w:rsidP="00904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NZ Blood Service</w:t>
            </w:r>
          </w:p>
        </w:tc>
      </w:tr>
      <w:tr w:rsidR="00904848" w:rsidRPr="00955680" w:rsidTr="00181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904848" w:rsidRPr="00955680" w:rsidRDefault="00C47F39" w:rsidP="00C47F39">
            <w:pPr>
              <w:rPr>
                <w:b w:val="0"/>
              </w:rPr>
            </w:pPr>
            <w:r w:rsidRPr="00955680">
              <w:rPr>
                <w:b w:val="0"/>
              </w:rPr>
              <w:t xml:space="preserve">Martin de </w:t>
            </w:r>
            <w:proofErr w:type="spellStart"/>
            <w:r w:rsidRPr="00955680">
              <w:rPr>
                <w:b w:val="0"/>
              </w:rPr>
              <w:t>Gouw</w:t>
            </w:r>
            <w:proofErr w:type="spellEnd"/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904848" w:rsidRPr="00955680" w:rsidRDefault="00C47F39" w:rsidP="009048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Clyne &amp; Bennie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904848" w:rsidRPr="00955680" w:rsidRDefault="00C47F39" w:rsidP="009048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 xml:space="preserve">Shaun </w:t>
            </w:r>
            <w:proofErr w:type="spellStart"/>
            <w:r w:rsidRPr="00955680">
              <w:t>Balemi</w:t>
            </w:r>
            <w:proofErr w:type="spellEnd"/>
          </w:p>
        </w:tc>
        <w:tc>
          <w:tcPr>
            <w:tcW w:w="2292" w:type="dxa"/>
          </w:tcPr>
          <w:p w:rsidR="00904848" w:rsidRPr="00955680" w:rsidRDefault="00C47F39" w:rsidP="009048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955680">
              <w:t>Agvance</w:t>
            </w:r>
            <w:proofErr w:type="spellEnd"/>
          </w:p>
        </w:tc>
      </w:tr>
      <w:tr w:rsidR="00904848" w:rsidRPr="00955680" w:rsidTr="00181B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904848" w:rsidRPr="00955680" w:rsidRDefault="00C47F39" w:rsidP="00C47F39">
            <w:pPr>
              <w:rPr>
                <w:b w:val="0"/>
              </w:rPr>
            </w:pPr>
            <w:r w:rsidRPr="00955680">
              <w:rPr>
                <w:b w:val="0"/>
              </w:rPr>
              <w:t>Steve Wilford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904848" w:rsidRPr="00955680" w:rsidRDefault="00C47F39" w:rsidP="00904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Wilford Builders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904848" w:rsidRPr="00955680" w:rsidRDefault="00C47F39" w:rsidP="00904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Ed Cunningham</w:t>
            </w:r>
          </w:p>
        </w:tc>
        <w:tc>
          <w:tcPr>
            <w:tcW w:w="2292" w:type="dxa"/>
          </w:tcPr>
          <w:p w:rsidR="00904848" w:rsidRPr="00955680" w:rsidRDefault="00C47F39" w:rsidP="00904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Fletcher Living</w:t>
            </w:r>
          </w:p>
        </w:tc>
      </w:tr>
      <w:tr w:rsidR="00C47F39" w:rsidRPr="00955680" w:rsidTr="00181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C47F39" w:rsidRPr="00955680" w:rsidRDefault="00C47F39" w:rsidP="00C47F39">
            <w:pPr>
              <w:rPr>
                <w:b w:val="0"/>
              </w:rPr>
            </w:pPr>
            <w:r w:rsidRPr="00955680">
              <w:rPr>
                <w:b w:val="0"/>
              </w:rPr>
              <w:t>Mike Pointon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C47F39" w:rsidRPr="00955680" w:rsidRDefault="00C47F39" w:rsidP="00C47F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955680">
              <w:t>Nairn</w:t>
            </w:r>
            <w:proofErr w:type="spellEnd"/>
            <w:r w:rsidRPr="00955680">
              <w:t xml:space="preserve"> Electrical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C47F39" w:rsidRPr="00955680" w:rsidRDefault="00C47F39" w:rsidP="00C47F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Sam Knudsen</w:t>
            </w:r>
          </w:p>
        </w:tc>
        <w:tc>
          <w:tcPr>
            <w:tcW w:w="2292" w:type="dxa"/>
          </w:tcPr>
          <w:p w:rsidR="00C47F39" w:rsidRPr="00955680" w:rsidRDefault="00C47F39" w:rsidP="00C47F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TWS Group</w:t>
            </w:r>
          </w:p>
        </w:tc>
      </w:tr>
      <w:tr w:rsidR="00C47F39" w:rsidRPr="00955680" w:rsidTr="00181B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C47F39" w:rsidRPr="00955680" w:rsidRDefault="00C47F39" w:rsidP="00C47F39">
            <w:pPr>
              <w:rPr>
                <w:b w:val="0"/>
              </w:rPr>
            </w:pPr>
            <w:r w:rsidRPr="00955680">
              <w:rPr>
                <w:b w:val="0"/>
              </w:rPr>
              <w:t>Nicola Thompson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C47F39" w:rsidRPr="00955680" w:rsidRDefault="00C47F39" w:rsidP="00C47F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CJ Phillips Construction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C47F39" w:rsidRPr="00955680" w:rsidRDefault="00C47F39" w:rsidP="00C47F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Tom McCabe</w:t>
            </w:r>
          </w:p>
        </w:tc>
        <w:tc>
          <w:tcPr>
            <w:tcW w:w="2292" w:type="dxa"/>
          </w:tcPr>
          <w:p w:rsidR="00C47F39" w:rsidRPr="00955680" w:rsidRDefault="00C47F39" w:rsidP="00C47F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One Staff</w:t>
            </w:r>
          </w:p>
        </w:tc>
      </w:tr>
      <w:tr w:rsidR="00C47F39" w:rsidRPr="00955680" w:rsidTr="00181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C47F39" w:rsidRPr="00955680" w:rsidRDefault="00C47F39" w:rsidP="00C47F39">
            <w:pPr>
              <w:rPr>
                <w:b w:val="0"/>
              </w:rPr>
            </w:pPr>
            <w:r w:rsidRPr="00955680">
              <w:rPr>
                <w:b w:val="0"/>
              </w:rPr>
              <w:t>Ricky Shalders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C47F39" w:rsidRPr="00955680" w:rsidRDefault="00C47F39" w:rsidP="00C47F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Site Safe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C47F39" w:rsidRPr="00955680" w:rsidRDefault="00C47F39" w:rsidP="00C47F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Liz Bermingham</w:t>
            </w:r>
          </w:p>
        </w:tc>
        <w:tc>
          <w:tcPr>
            <w:tcW w:w="2292" w:type="dxa"/>
          </w:tcPr>
          <w:p w:rsidR="00C47F39" w:rsidRPr="00955680" w:rsidRDefault="00650076" w:rsidP="00C47F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The HSE Hub</w:t>
            </w:r>
          </w:p>
        </w:tc>
      </w:tr>
      <w:tr w:rsidR="00650076" w:rsidRPr="00955680" w:rsidTr="00181B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650076" w:rsidRPr="00955680" w:rsidRDefault="00650076" w:rsidP="00650076">
            <w:pPr>
              <w:rPr>
                <w:b w:val="0"/>
              </w:rPr>
            </w:pPr>
            <w:r w:rsidRPr="00955680">
              <w:rPr>
                <w:b w:val="0"/>
              </w:rPr>
              <w:t>Rick Bolton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650076" w:rsidRPr="00955680" w:rsidRDefault="00650076" w:rsidP="006500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Groundworks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650076" w:rsidRPr="00955680" w:rsidRDefault="00650076" w:rsidP="006500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David Walker</w:t>
            </w:r>
          </w:p>
        </w:tc>
        <w:tc>
          <w:tcPr>
            <w:tcW w:w="2292" w:type="dxa"/>
          </w:tcPr>
          <w:p w:rsidR="00650076" w:rsidRPr="00955680" w:rsidRDefault="00650076" w:rsidP="006500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Cunningham Lindsey NZ Ltd</w:t>
            </w:r>
          </w:p>
        </w:tc>
      </w:tr>
      <w:tr w:rsidR="00650076" w:rsidRPr="00955680" w:rsidTr="00181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650076" w:rsidRPr="00955680" w:rsidRDefault="00650076" w:rsidP="00650076">
            <w:pPr>
              <w:rPr>
                <w:b w:val="0"/>
              </w:rPr>
            </w:pPr>
            <w:r w:rsidRPr="00955680">
              <w:rPr>
                <w:b w:val="0"/>
              </w:rPr>
              <w:t>Trudy Hodge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650076" w:rsidRPr="00955680" w:rsidRDefault="00650076" w:rsidP="006500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Site Safe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650076" w:rsidRPr="00955680" w:rsidRDefault="00650076" w:rsidP="006500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Paul Wood</w:t>
            </w:r>
          </w:p>
        </w:tc>
        <w:tc>
          <w:tcPr>
            <w:tcW w:w="2292" w:type="dxa"/>
          </w:tcPr>
          <w:p w:rsidR="00650076" w:rsidRPr="00955680" w:rsidRDefault="00650076" w:rsidP="006500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 xml:space="preserve">Clearwater Construction   </w:t>
            </w:r>
          </w:p>
        </w:tc>
      </w:tr>
      <w:tr w:rsidR="00F4733A" w:rsidRPr="00955680" w:rsidTr="00181B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F4733A" w:rsidRPr="00955680" w:rsidRDefault="00F4733A" w:rsidP="00F4733A">
            <w:pPr>
              <w:rPr>
                <w:b w:val="0"/>
              </w:rPr>
            </w:pPr>
            <w:r w:rsidRPr="00955680">
              <w:rPr>
                <w:b w:val="0"/>
              </w:rPr>
              <w:t xml:space="preserve">Jeff </w:t>
            </w:r>
            <w:proofErr w:type="spellStart"/>
            <w:r w:rsidRPr="00955680">
              <w:rPr>
                <w:b w:val="0"/>
              </w:rPr>
              <w:t>Brunton</w:t>
            </w:r>
            <w:proofErr w:type="spellEnd"/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F4733A" w:rsidRPr="00955680" w:rsidRDefault="00F4733A" w:rsidP="00F473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955680">
              <w:t>Clarksons</w:t>
            </w:r>
            <w:proofErr w:type="spellEnd"/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F4733A" w:rsidRPr="00955680" w:rsidRDefault="00F4733A" w:rsidP="00F473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 xml:space="preserve">Peter </w:t>
            </w:r>
            <w:proofErr w:type="spellStart"/>
            <w:r w:rsidRPr="00955680">
              <w:t>Burnby</w:t>
            </w:r>
            <w:proofErr w:type="spellEnd"/>
          </w:p>
        </w:tc>
        <w:tc>
          <w:tcPr>
            <w:tcW w:w="2292" w:type="dxa"/>
          </w:tcPr>
          <w:p w:rsidR="00F4733A" w:rsidRPr="00955680" w:rsidRDefault="00F4733A" w:rsidP="00F473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HRS</w:t>
            </w:r>
          </w:p>
        </w:tc>
      </w:tr>
      <w:tr w:rsidR="00C47F39" w:rsidRPr="00955680" w:rsidTr="00181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C47F39" w:rsidRPr="00955680" w:rsidRDefault="009F4A7B" w:rsidP="00C47F39">
            <w:pPr>
              <w:rPr>
                <w:b w:val="0"/>
              </w:rPr>
            </w:pPr>
            <w:r w:rsidRPr="00955680">
              <w:rPr>
                <w:b w:val="0"/>
              </w:rPr>
              <w:t>Orla Gallagher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C47F39" w:rsidRPr="00955680" w:rsidRDefault="009F4A7B" w:rsidP="00C47F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Higgins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C47F39" w:rsidRPr="00955680" w:rsidRDefault="00DF0EAD" w:rsidP="00C47F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Jeff Taylor-</w:t>
            </w:r>
            <w:proofErr w:type="spellStart"/>
            <w:r w:rsidRPr="00955680">
              <w:t>Hayhurst</w:t>
            </w:r>
            <w:proofErr w:type="spellEnd"/>
          </w:p>
        </w:tc>
        <w:tc>
          <w:tcPr>
            <w:tcW w:w="2292" w:type="dxa"/>
          </w:tcPr>
          <w:p w:rsidR="00C47F39" w:rsidRPr="00955680" w:rsidRDefault="00DF0EAD" w:rsidP="00C47F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Vertical Horizon</w:t>
            </w:r>
          </w:p>
        </w:tc>
      </w:tr>
      <w:tr w:rsidR="0053746D" w:rsidRPr="00955680" w:rsidTr="00181B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3746D" w:rsidRPr="00955680" w:rsidRDefault="0053746D" w:rsidP="00C47F39">
            <w:pPr>
              <w:rPr>
                <w:b w:val="0"/>
              </w:rPr>
            </w:pPr>
            <w:r w:rsidRPr="00955680">
              <w:rPr>
                <w:b w:val="0"/>
              </w:rPr>
              <w:t>Simon Owen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3746D" w:rsidRPr="00955680" w:rsidRDefault="0053746D" w:rsidP="00C47F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Simon Owen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3746D" w:rsidRPr="00955680" w:rsidRDefault="00B73034" w:rsidP="00C47F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David Kuru</w:t>
            </w:r>
          </w:p>
        </w:tc>
        <w:tc>
          <w:tcPr>
            <w:tcW w:w="2292" w:type="dxa"/>
          </w:tcPr>
          <w:p w:rsidR="0053746D" w:rsidRPr="00955680" w:rsidRDefault="00B73034" w:rsidP="00C47F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Higgins</w:t>
            </w:r>
          </w:p>
        </w:tc>
      </w:tr>
      <w:tr w:rsidR="00A95E73" w:rsidRPr="00955680" w:rsidTr="00181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A95E73" w:rsidRPr="00955680" w:rsidRDefault="00A95E73" w:rsidP="00C47F39">
            <w:pPr>
              <w:rPr>
                <w:b w:val="0"/>
              </w:rPr>
            </w:pPr>
            <w:r w:rsidRPr="00955680">
              <w:rPr>
                <w:b w:val="0"/>
              </w:rPr>
              <w:t>Sam Knudsen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A95E73" w:rsidRPr="00955680" w:rsidRDefault="00A95E73" w:rsidP="00C47F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TWS Group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A95E73" w:rsidRPr="00955680" w:rsidRDefault="0077071E" w:rsidP="00C47F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Donna Wright</w:t>
            </w:r>
          </w:p>
        </w:tc>
        <w:tc>
          <w:tcPr>
            <w:tcW w:w="2292" w:type="dxa"/>
          </w:tcPr>
          <w:p w:rsidR="00A95E73" w:rsidRPr="00955680" w:rsidRDefault="0077071E" w:rsidP="007707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CDHB</w:t>
            </w:r>
          </w:p>
        </w:tc>
      </w:tr>
      <w:tr w:rsidR="002101F6" w:rsidRPr="00955680" w:rsidTr="00181B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2101F6" w:rsidRPr="00955680" w:rsidRDefault="002101F6" w:rsidP="002101F6">
            <w:pPr>
              <w:rPr>
                <w:b w:val="0"/>
              </w:rPr>
            </w:pPr>
            <w:r w:rsidRPr="00955680">
              <w:rPr>
                <w:b w:val="0"/>
              </w:rPr>
              <w:t>Stephanie Hembury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2101F6" w:rsidRPr="00955680" w:rsidRDefault="002101F6" w:rsidP="002101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KISS Safety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2101F6" w:rsidRPr="00955680" w:rsidRDefault="002101F6" w:rsidP="002101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Morgan Grace</w:t>
            </w:r>
          </w:p>
        </w:tc>
        <w:tc>
          <w:tcPr>
            <w:tcW w:w="2292" w:type="dxa"/>
          </w:tcPr>
          <w:p w:rsidR="002101F6" w:rsidRPr="00955680" w:rsidRDefault="002101F6" w:rsidP="002101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Gravestone Granite and Marble Limited</w:t>
            </w:r>
          </w:p>
        </w:tc>
      </w:tr>
      <w:tr w:rsidR="00F005DB" w:rsidRPr="00955680" w:rsidTr="00181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F005DB" w:rsidRPr="00955680" w:rsidRDefault="001C2FAD" w:rsidP="00F005DB">
            <w:pPr>
              <w:rPr>
                <w:b w:val="0"/>
              </w:rPr>
            </w:pPr>
            <w:r>
              <w:rPr>
                <w:b w:val="0"/>
              </w:rPr>
              <w:t>Greg Milne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F005DB" w:rsidRPr="00955680" w:rsidRDefault="001C2FAD" w:rsidP="00F0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EQC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F005DB" w:rsidRPr="00955680" w:rsidRDefault="00F005DB" w:rsidP="00F0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Gareth Shaw</w:t>
            </w:r>
          </w:p>
        </w:tc>
        <w:tc>
          <w:tcPr>
            <w:tcW w:w="2292" w:type="dxa"/>
          </w:tcPr>
          <w:p w:rsidR="00F005DB" w:rsidRPr="00955680" w:rsidRDefault="00F005DB" w:rsidP="00F00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Safe and Sound</w:t>
            </w:r>
          </w:p>
        </w:tc>
      </w:tr>
      <w:tr w:rsidR="008D106E" w:rsidRPr="00955680" w:rsidTr="00181B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8D106E" w:rsidRPr="00955680" w:rsidRDefault="008D106E" w:rsidP="008D106E">
            <w:pPr>
              <w:rPr>
                <w:b w:val="0"/>
              </w:rPr>
            </w:pPr>
            <w:r w:rsidRPr="00955680">
              <w:rPr>
                <w:b w:val="0"/>
              </w:rPr>
              <w:t xml:space="preserve">Kyla </w:t>
            </w:r>
            <w:proofErr w:type="spellStart"/>
            <w:r w:rsidRPr="00955680">
              <w:rPr>
                <w:b w:val="0"/>
              </w:rPr>
              <w:t>Walklin</w:t>
            </w:r>
            <w:proofErr w:type="spellEnd"/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8D106E" w:rsidRPr="00955680" w:rsidRDefault="008D106E" w:rsidP="008D10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 xml:space="preserve">Morrison </w:t>
            </w:r>
            <w:proofErr w:type="spellStart"/>
            <w:r w:rsidRPr="00955680">
              <w:t>Agri</w:t>
            </w:r>
            <w:proofErr w:type="spellEnd"/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8D106E" w:rsidRPr="00955680" w:rsidRDefault="00251393" w:rsidP="008D10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Tony Gibson</w:t>
            </w:r>
          </w:p>
        </w:tc>
        <w:tc>
          <w:tcPr>
            <w:tcW w:w="2292" w:type="dxa"/>
          </w:tcPr>
          <w:p w:rsidR="008D106E" w:rsidRPr="00955680" w:rsidRDefault="00251393" w:rsidP="008D10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Gibson Decorators</w:t>
            </w:r>
          </w:p>
        </w:tc>
      </w:tr>
      <w:tr w:rsidR="0007715B" w:rsidRPr="00955680" w:rsidTr="00181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07715B" w:rsidRPr="00955680" w:rsidRDefault="0007715B" w:rsidP="008D106E">
            <w:pPr>
              <w:rPr>
                <w:b w:val="0"/>
              </w:rPr>
            </w:pPr>
            <w:r w:rsidRPr="00955680">
              <w:rPr>
                <w:b w:val="0"/>
              </w:rPr>
              <w:t>Paul Lynch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07715B" w:rsidRPr="00955680" w:rsidRDefault="0007715B" w:rsidP="000771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955680">
              <w:t>FloorRight</w:t>
            </w:r>
            <w:proofErr w:type="spellEnd"/>
            <w:r w:rsidRPr="00955680">
              <w:t xml:space="preserve"> Installations 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07715B" w:rsidRPr="00955680" w:rsidRDefault="00E5789B" w:rsidP="008D10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>Roderick Jones</w:t>
            </w:r>
          </w:p>
        </w:tc>
        <w:tc>
          <w:tcPr>
            <w:tcW w:w="2292" w:type="dxa"/>
          </w:tcPr>
          <w:p w:rsidR="0007715B" w:rsidRPr="00955680" w:rsidRDefault="00E5789B" w:rsidP="008D10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5680">
              <w:t xml:space="preserve">Aotea Security </w:t>
            </w:r>
          </w:p>
        </w:tc>
      </w:tr>
      <w:tr w:rsidR="005966EE" w:rsidRPr="00955680" w:rsidTr="00181B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</w:tcPr>
          <w:p w:rsidR="005966EE" w:rsidRPr="00955680" w:rsidRDefault="005966EE" w:rsidP="008D106E">
            <w:pPr>
              <w:rPr>
                <w:b w:val="0"/>
              </w:rPr>
            </w:pPr>
            <w:r w:rsidRPr="00955680">
              <w:rPr>
                <w:b w:val="0"/>
              </w:rPr>
              <w:t>Rupert Bryant</w:t>
            </w:r>
          </w:p>
        </w:tc>
        <w:tc>
          <w:tcPr>
            <w:tcW w:w="2292" w:type="dxa"/>
            <w:tcBorders>
              <w:right w:val="thinThickThinSmallGap" w:sz="18" w:space="0" w:color="auto"/>
            </w:tcBorders>
          </w:tcPr>
          <w:p w:rsidR="005966EE" w:rsidRPr="00955680" w:rsidRDefault="005966EE" w:rsidP="000771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5680">
              <w:t>Total Site Supplies</w:t>
            </w:r>
          </w:p>
        </w:tc>
        <w:tc>
          <w:tcPr>
            <w:tcW w:w="2292" w:type="dxa"/>
            <w:tcBorders>
              <w:left w:val="thinThickThinSmallGap" w:sz="18" w:space="0" w:color="auto"/>
            </w:tcBorders>
          </w:tcPr>
          <w:p w:rsidR="005966EE" w:rsidRPr="00955680" w:rsidRDefault="005966EE" w:rsidP="008D10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2" w:type="dxa"/>
          </w:tcPr>
          <w:p w:rsidR="005966EE" w:rsidRPr="00955680" w:rsidRDefault="005966EE" w:rsidP="008D10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E235DA" w:rsidRDefault="00AF4FD3" w:rsidP="00E235DA">
      <w:pPr>
        <w:pStyle w:val="Heading2"/>
      </w:pPr>
      <w:r>
        <w:lastRenderedPageBreak/>
        <w:t>Minutes</w:t>
      </w:r>
    </w:p>
    <w:p w:rsidR="00E235DA" w:rsidRPr="00E235DA" w:rsidRDefault="00E235DA" w:rsidP="00E235DA"/>
    <w:p w:rsidR="00E235DA" w:rsidRDefault="00E235DA" w:rsidP="00E235DA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Introductions</w:t>
      </w:r>
    </w:p>
    <w:p w:rsidR="00BC7F31" w:rsidRDefault="00BC7F31" w:rsidP="00BC7F31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:rsidR="00E235DA" w:rsidRDefault="00E235DA" w:rsidP="0037162C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Thanks to for </w:t>
      </w:r>
      <w:r w:rsidR="0037162C" w:rsidRPr="0037162C">
        <w:rPr>
          <w:rFonts w:asciiTheme="minorHAnsi" w:hAnsiTheme="minorHAnsi"/>
          <w:sz w:val="22"/>
          <w:szCs w:val="22"/>
        </w:rPr>
        <w:t xml:space="preserve">Rob Abraas from Leighs Construction </w:t>
      </w:r>
      <w:r w:rsidR="0037162C">
        <w:rPr>
          <w:rFonts w:asciiTheme="minorHAnsi" w:hAnsiTheme="minorHAnsi"/>
          <w:sz w:val="22"/>
          <w:szCs w:val="22"/>
        </w:rPr>
        <w:t xml:space="preserve">for </w:t>
      </w:r>
      <w:r>
        <w:rPr>
          <w:rFonts w:asciiTheme="minorHAnsi" w:hAnsiTheme="minorHAnsi"/>
          <w:sz w:val="22"/>
          <w:szCs w:val="22"/>
        </w:rPr>
        <w:t>breakfast</w:t>
      </w:r>
      <w:r w:rsidR="00955680">
        <w:rPr>
          <w:rFonts w:asciiTheme="minorHAnsi" w:hAnsiTheme="minorHAnsi"/>
          <w:sz w:val="22"/>
          <w:szCs w:val="22"/>
        </w:rPr>
        <w:t>. A great spread</w:t>
      </w:r>
    </w:p>
    <w:p w:rsidR="00BC7F31" w:rsidRDefault="00BC7F31" w:rsidP="00BC7F31">
      <w:pPr>
        <w:pStyle w:val="ListParagraph"/>
      </w:pPr>
    </w:p>
    <w:p w:rsidR="00BC7F31" w:rsidRDefault="00BC7F31" w:rsidP="0037162C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Thanks to</w:t>
      </w:r>
      <w:r w:rsidR="0037162C" w:rsidRPr="0037162C">
        <w:t xml:space="preserve"> </w:t>
      </w:r>
      <w:r w:rsidR="00955680">
        <w:rPr>
          <w:rFonts w:asciiTheme="minorHAnsi" w:hAnsiTheme="minorHAnsi"/>
          <w:sz w:val="22"/>
          <w:szCs w:val="22"/>
        </w:rPr>
        <w:t>Ara</w:t>
      </w:r>
      <w:r>
        <w:rPr>
          <w:rFonts w:asciiTheme="minorHAnsi" w:hAnsiTheme="minorHAnsi"/>
          <w:sz w:val="22"/>
          <w:szCs w:val="22"/>
        </w:rPr>
        <w:t xml:space="preserve"> for providing venue</w:t>
      </w:r>
      <w:r w:rsidR="001C2FAD">
        <w:rPr>
          <w:rFonts w:asciiTheme="minorHAnsi" w:hAnsiTheme="minorHAnsi"/>
          <w:sz w:val="22"/>
          <w:szCs w:val="22"/>
        </w:rPr>
        <w:t>. Thanks Mark for your early arrival and assisting with set up. Thanks to Dave Smallwood for his early arrival and assisting with set up as well</w:t>
      </w:r>
    </w:p>
    <w:p w:rsidR="00AD0A61" w:rsidRDefault="00AD0A61" w:rsidP="00AD0A61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:rsidR="0037162C" w:rsidRDefault="0037162C" w:rsidP="0037162C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37162C">
        <w:rPr>
          <w:rFonts w:asciiTheme="minorHAnsi" w:hAnsiTheme="minorHAnsi"/>
          <w:sz w:val="22"/>
          <w:szCs w:val="22"/>
        </w:rPr>
        <w:t>Introductions</w:t>
      </w:r>
    </w:p>
    <w:p w:rsidR="00AD0A61" w:rsidRPr="0037162C" w:rsidRDefault="00AD0A61" w:rsidP="00AD0A61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:rsidR="0037162C" w:rsidRDefault="0037162C" w:rsidP="0037162C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37162C">
        <w:rPr>
          <w:rFonts w:asciiTheme="minorHAnsi" w:hAnsiTheme="minorHAnsi"/>
          <w:sz w:val="22"/>
          <w:szCs w:val="22"/>
        </w:rPr>
        <w:t>Items arising from last minutes</w:t>
      </w:r>
    </w:p>
    <w:p w:rsidR="00AD0A61" w:rsidRPr="0037162C" w:rsidRDefault="00AD0A61" w:rsidP="00AD0A61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:rsidR="0037162C" w:rsidRDefault="0037162C" w:rsidP="0037162C">
      <w:pPr>
        <w:pStyle w:val="ListParagraph"/>
        <w:numPr>
          <w:ilvl w:val="0"/>
          <w:numId w:val="1"/>
        </w:numPr>
      </w:pPr>
      <w:r w:rsidRPr="0037162C">
        <w:t xml:space="preserve">Steve Kelly - Chief Inspector - Investigations and Specialist Interventions - Operations - </w:t>
      </w:r>
      <w:r w:rsidR="001C2FAD" w:rsidRPr="0037162C">
        <w:t xml:space="preserve">WorkSafe. </w:t>
      </w:r>
      <w:r w:rsidR="001C2FAD">
        <w:t>A great presentation Thanks for the information shared Steve. Very informative. There is a lot that the 37 Work Safe investigators have to deal with</w:t>
      </w:r>
    </w:p>
    <w:p w:rsidR="00AD0A61" w:rsidRDefault="00AD0A61" w:rsidP="00AD0A61">
      <w:pPr>
        <w:pStyle w:val="ListParagraph"/>
      </w:pPr>
      <w:r>
        <w:t>Please have a read of this link to remind us all about notifying Work Safe</w:t>
      </w:r>
      <w:r w:rsidRPr="00AD0A61">
        <w:t xml:space="preserve"> </w:t>
      </w:r>
      <w:hyperlink r:id="rId14" w:history="1">
        <w:r w:rsidRPr="007827E3">
          <w:rPr>
            <w:rStyle w:val="Hyperlink"/>
          </w:rPr>
          <w:t>https://worksafe.govt.nz/dmsdocument/833-what-events-need-to-be-notified</w:t>
        </w:r>
      </w:hyperlink>
      <w:r>
        <w:t xml:space="preserve">  </w:t>
      </w:r>
    </w:p>
    <w:p w:rsidR="00AD0A61" w:rsidRDefault="00AD0A61" w:rsidP="00AD0A61">
      <w:pPr>
        <w:pStyle w:val="ListParagraph"/>
      </w:pPr>
    </w:p>
    <w:p w:rsidR="00AD0A61" w:rsidRDefault="00AD0A61" w:rsidP="00AD0A61">
      <w:pPr>
        <w:pStyle w:val="ListParagraph"/>
        <w:numPr>
          <w:ilvl w:val="0"/>
          <w:numId w:val="1"/>
        </w:numPr>
      </w:pPr>
      <w:r>
        <w:t xml:space="preserve">Stacey </w:t>
      </w:r>
      <w:proofErr w:type="spellStart"/>
      <w:r>
        <w:t>Mendonca</w:t>
      </w:r>
      <w:proofErr w:type="spellEnd"/>
      <w:r>
        <w:t xml:space="preserve"> from Pacific Doors introduced herself. Stacey is also the President elect for NAWIC (National Association for Women In Construction) Stacey will arrange a proper presentation about NAWIC in the future</w:t>
      </w:r>
    </w:p>
    <w:p w:rsidR="001C2FAD" w:rsidRPr="0037162C" w:rsidRDefault="001C2FAD" w:rsidP="001C2FAD">
      <w:pPr>
        <w:ind w:left="720"/>
      </w:pPr>
    </w:p>
    <w:p w:rsidR="00022BEA" w:rsidRDefault="00AD0A61" w:rsidP="00AD0A61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AD0A61">
        <w:rPr>
          <w:rFonts w:asciiTheme="minorHAnsi" w:hAnsiTheme="minorHAnsi"/>
          <w:sz w:val="22"/>
          <w:szCs w:val="22"/>
        </w:rPr>
        <w:t>Brett Murray, Site Safe CE presented the findings of the recent research Site Safe has had carried out into suicide in construction secto</w:t>
      </w:r>
      <w:r>
        <w:rPr>
          <w:rFonts w:asciiTheme="minorHAnsi" w:hAnsiTheme="minorHAnsi"/>
          <w:sz w:val="22"/>
          <w:szCs w:val="22"/>
        </w:rPr>
        <w:t>r. Please follow the following link to what Brett discussed this morning where there is also a link to the full report</w:t>
      </w:r>
    </w:p>
    <w:p w:rsidR="00362744" w:rsidRDefault="00362744" w:rsidP="00362744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  <w:hyperlink r:id="rId15" w:history="1">
        <w:r w:rsidRPr="007827E3">
          <w:rPr>
            <w:rStyle w:val="Hyperlink"/>
            <w:rFonts w:asciiTheme="minorHAnsi" w:hAnsiTheme="minorHAnsi"/>
            <w:sz w:val="22"/>
            <w:szCs w:val="22"/>
          </w:rPr>
          <w:t>https://www.sitesafe.org.nz/news--events/news/site-safe-publishes-report-on-suicide-in-construction-sector/</w:t>
        </w:r>
      </w:hyperlink>
      <w:r>
        <w:rPr>
          <w:rFonts w:asciiTheme="minorHAnsi" w:hAnsiTheme="minorHAnsi"/>
          <w:sz w:val="22"/>
          <w:szCs w:val="22"/>
        </w:rPr>
        <w:t xml:space="preserve"> </w:t>
      </w:r>
    </w:p>
    <w:p w:rsidR="00AD0A61" w:rsidRDefault="00AD0A61" w:rsidP="00AD0A61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</w:p>
    <w:p w:rsidR="00AD0A61" w:rsidRDefault="00AD0A61" w:rsidP="00AD0A61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Site supplied 2 x four hour Site Safe course vouchers. Lucky Number Draw. Congratulations to </w:t>
      </w:r>
      <w:r w:rsidRPr="00AD0A61">
        <w:rPr>
          <w:rFonts w:asciiTheme="minorHAnsi" w:hAnsiTheme="minorHAnsi"/>
          <w:sz w:val="22"/>
          <w:szCs w:val="22"/>
        </w:rPr>
        <w:t xml:space="preserve">Hal Tapley </w:t>
      </w:r>
      <w:r>
        <w:rPr>
          <w:rFonts w:asciiTheme="minorHAnsi" w:hAnsiTheme="minorHAnsi"/>
          <w:sz w:val="22"/>
          <w:szCs w:val="22"/>
        </w:rPr>
        <w:t>and Mike Barnett</w:t>
      </w:r>
    </w:p>
    <w:p w:rsidR="00AD0A61" w:rsidRPr="00AD0A61" w:rsidRDefault="00AD0A61" w:rsidP="00AD0A61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:rsidR="00022BEA" w:rsidRDefault="00022BEA" w:rsidP="00230E8B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General Business</w:t>
      </w:r>
      <w:r w:rsidR="00AD0A61">
        <w:rPr>
          <w:rFonts w:asciiTheme="minorHAnsi" w:hAnsiTheme="minorHAnsi"/>
          <w:sz w:val="22"/>
          <w:szCs w:val="22"/>
        </w:rPr>
        <w:t>. There was no time left for this.</w:t>
      </w:r>
    </w:p>
    <w:p w:rsidR="00022BEA" w:rsidRDefault="00022BEA" w:rsidP="00022BEA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:rsidR="00022BEA" w:rsidRDefault="00AD0A61" w:rsidP="00022BEA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If you would like to sponsor the next breakfast please make contact with Kelvin </w:t>
      </w:r>
    </w:p>
    <w:p w:rsidR="00022BEA" w:rsidRDefault="00022BEA" w:rsidP="00022BEA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:rsidR="00362744" w:rsidRPr="00362744" w:rsidRDefault="00362744" w:rsidP="00362744">
      <w:pPr>
        <w:numPr>
          <w:ilvl w:val="0"/>
          <w:numId w:val="2"/>
        </w:numPr>
        <w:spacing w:line="276" w:lineRule="auto"/>
        <w:contextualSpacing/>
        <w:rPr>
          <w:sz w:val="24"/>
          <w:szCs w:val="24"/>
        </w:rPr>
      </w:pPr>
      <w:r w:rsidRPr="00362744">
        <w:rPr>
          <w:sz w:val="24"/>
          <w:szCs w:val="24"/>
        </w:rPr>
        <w:t xml:space="preserve">Future meeting Dates for 2019: Lock these into </w:t>
      </w:r>
      <w:r w:rsidRPr="00362744">
        <w:rPr>
          <w:sz w:val="24"/>
          <w:szCs w:val="24"/>
        </w:rPr>
        <w:t>your</w:t>
      </w:r>
      <w:bookmarkStart w:id="0" w:name="_GoBack"/>
      <w:bookmarkEnd w:id="0"/>
      <w:r w:rsidRPr="00362744">
        <w:rPr>
          <w:sz w:val="24"/>
          <w:szCs w:val="24"/>
        </w:rPr>
        <w:t xml:space="preserve"> Calendar</w:t>
      </w:r>
    </w:p>
    <w:p w:rsidR="00362744" w:rsidRPr="00362744" w:rsidRDefault="00362744" w:rsidP="00362744">
      <w:pPr>
        <w:spacing w:line="276" w:lineRule="auto"/>
        <w:ind w:left="720"/>
        <w:contextualSpacing/>
        <w:rPr>
          <w:sz w:val="24"/>
          <w:szCs w:val="24"/>
        </w:rPr>
      </w:pPr>
      <w:r w:rsidRPr="00362744">
        <w:rPr>
          <w:sz w:val="24"/>
          <w:szCs w:val="24"/>
        </w:rPr>
        <w:t>-          22nd August 2019</w:t>
      </w:r>
    </w:p>
    <w:p w:rsidR="00362744" w:rsidRPr="00362744" w:rsidRDefault="00362744" w:rsidP="00362744">
      <w:pPr>
        <w:spacing w:line="276" w:lineRule="auto"/>
        <w:ind w:left="720"/>
        <w:contextualSpacing/>
        <w:rPr>
          <w:sz w:val="24"/>
          <w:szCs w:val="24"/>
        </w:rPr>
      </w:pPr>
      <w:r w:rsidRPr="00362744">
        <w:rPr>
          <w:sz w:val="24"/>
          <w:szCs w:val="24"/>
        </w:rPr>
        <w:t>-          24th October 2019</w:t>
      </w:r>
    </w:p>
    <w:p w:rsidR="00362744" w:rsidRPr="00362744" w:rsidRDefault="00362744" w:rsidP="00362744">
      <w:pPr>
        <w:spacing w:line="276" w:lineRule="auto"/>
        <w:ind w:left="720"/>
        <w:contextualSpacing/>
        <w:rPr>
          <w:sz w:val="24"/>
          <w:szCs w:val="24"/>
        </w:rPr>
      </w:pPr>
      <w:r w:rsidRPr="00362744">
        <w:rPr>
          <w:sz w:val="24"/>
          <w:szCs w:val="24"/>
        </w:rPr>
        <w:t>-          12th December 2019</w:t>
      </w:r>
    </w:p>
    <w:p w:rsidR="00230E8B" w:rsidRPr="00230E8B" w:rsidRDefault="00230E8B" w:rsidP="00230E8B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sectPr w:rsidR="00230E8B" w:rsidRPr="00230E8B" w:rsidSect="005D109D">
      <w:type w:val="continuous"/>
      <w:pgSz w:w="11900" w:h="16840"/>
      <w:pgMar w:top="1361" w:right="1361" w:bottom="136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03A" w:rsidRDefault="00FB603A" w:rsidP="000D22F0">
      <w:r>
        <w:separator/>
      </w:r>
    </w:p>
  </w:endnote>
  <w:endnote w:type="continuationSeparator" w:id="0">
    <w:p w:rsidR="00FB603A" w:rsidRDefault="00FB603A" w:rsidP="000D2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7C0" w:rsidRDefault="001A47C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7C0" w:rsidRDefault="001A47C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267" w:rsidRDefault="00FF5267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 wp14:anchorId="376B383C" wp14:editId="275938C7">
          <wp:simplePos x="0" y="0"/>
          <wp:positionH relativeFrom="page">
            <wp:posOffset>0</wp:posOffset>
          </wp:positionH>
          <wp:positionV relativeFrom="page">
            <wp:posOffset>7494905</wp:posOffset>
          </wp:positionV>
          <wp:extent cx="1228725" cy="3187700"/>
          <wp:effectExtent l="0" t="0" r="0" b="1270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F006 Letterhead-5mmMargin-RGBp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159" r="83731"/>
                  <a:stretch/>
                </pic:blipFill>
                <pic:spPr bwMode="auto">
                  <a:xfrm>
                    <a:off x="0" y="0"/>
                    <a:ext cx="1228725" cy="318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03A" w:rsidRDefault="00FB603A" w:rsidP="000D22F0">
      <w:r>
        <w:separator/>
      </w:r>
    </w:p>
  </w:footnote>
  <w:footnote w:type="continuationSeparator" w:id="0">
    <w:p w:rsidR="00FB603A" w:rsidRDefault="00FB603A" w:rsidP="000D22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7C0" w:rsidRDefault="001A47C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2F0" w:rsidRDefault="006E32A1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60288" behindDoc="1" locked="0" layoutInCell="1" allowOverlap="1" wp14:anchorId="227D07C0" wp14:editId="319F0700">
          <wp:simplePos x="0" y="0"/>
          <wp:positionH relativeFrom="page">
            <wp:posOffset>1905</wp:posOffset>
          </wp:positionH>
          <wp:positionV relativeFrom="page">
            <wp:posOffset>2305</wp:posOffset>
          </wp:positionV>
          <wp:extent cx="7555510" cy="1068739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SF006 Letterhead-5mmMargin-RGBf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87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267" w:rsidRDefault="00FF5267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61312" behindDoc="1" locked="0" layoutInCell="1" allowOverlap="1" wp14:anchorId="3CDC51F5" wp14:editId="0D86F00E">
          <wp:simplePos x="0" y="0"/>
          <wp:positionH relativeFrom="column">
            <wp:posOffset>-903605</wp:posOffset>
          </wp:positionH>
          <wp:positionV relativeFrom="paragraph">
            <wp:posOffset>-488494</wp:posOffset>
          </wp:positionV>
          <wp:extent cx="7615004" cy="10764872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004" cy="10764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3E65A5"/>
    <w:multiLevelType w:val="hybridMultilevel"/>
    <w:tmpl w:val="57EA1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35FCE"/>
    <w:multiLevelType w:val="hybridMultilevel"/>
    <w:tmpl w:val="594AD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activeWritingStyle w:appName="MSWord" w:lang="en-NZ" w:vendorID="64" w:dllVersion="131078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97C"/>
    <w:rsid w:val="00022BEA"/>
    <w:rsid w:val="00027104"/>
    <w:rsid w:val="000370C6"/>
    <w:rsid w:val="0007715B"/>
    <w:rsid w:val="000A097C"/>
    <w:rsid w:val="000C5D09"/>
    <w:rsid w:val="000D22F0"/>
    <w:rsid w:val="001005F6"/>
    <w:rsid w:val="001923FF"/>
    <w:rsid w:val="001A47C0"/>
    <w:rsid w:val="001C2E74"/>
    <w:rsid w:val="001C2FAD"/>
    <w:rsid w:val="002101F6"/>
    <w:rsid w:val="002234DC"/>
    <w:rsid w:val="00224791"/>
    <w:rsid w:val="00230E8B"/>
    <w:rsid w:val="00251393"/>
    <w:rsid w:val="00260015"/>
    <w:rsid w:val="002C52F7"/>
    <w:rsid w:val="002D0718"/>
    <w:rsid w:val="002D16A4"/>
    <w:rsid w:val="00325F6D"/>
    <w:rsid w:val="00331FAD"/>
    <w:rsid w:val="00362744"/>
    <w:rsid w:val="0037162C"/>
    <w:rsid w:val="00392B4B"/>
    <w:rsid w:val="003B1CF7"/>
    <w:rsid w:val="00400DBE"/>
    <w:rsid w:val="0040404D"/>
    <w:rsid w:val="00464620"/>
    <w:rsid w:val="004847C2"/>
    <w:rsid w:val="00504979"/>
    <w:rsid w:val="0053746D"/>
    <w:rsid w:val="00571324"/>
    <w:rsid w:val="005966EE"/>
    <w:rsid w:val="005A5ED2"/>
    <w:rsid w:val="005B497D"/>
    <w:rsid w:val="005D109D"/>
    <w:rsid w:val="005E122C"/>
    <w:rsid w:val="00650076"/>
    <w:rsid w:val="006D48D3"/>
    <w:rsid w:val="006D7DD5"/>
    <w:rsid w:val="006E32A1"/>
    <w:rsid w:val="007140C6"/>
    <w:rsid w:val="00741875"/>
    <w:rsid w:val="0077071E"/>
    <w:rsid w:val="007864D1"/>
    <w:rsid w:val="007A5C28"/>
    <w:rsid w:val="007B772F"/>
    <w:rsid w:val="007C3118"/>
    <w:rsid w:val="008614D0"/>
    <w:rsid w:val="00861A75"/>
    <w:rsid w:val="008C11F9"/>
    <w:rsid w:val="008D106E"/>
    <w:rsid w:val="008D287A"/>
    <w:rsid w:val="008E6B52"/>
    <w:rsid w:val="00904848"/>
    <w:rsid w:val="009257AA"/>
    <w:rsid w:val="00945E36"/>
    <w:rsid w:val="00953BAB"/>
    <w:rsid w:val="00955680"/>
    <w:rsid w:val="009F4A7B"/>
    <w:rsid w:val="009F4CC6"/>
    <w:rsid w:val="00A46B3F"/>
    <w:rsid w:val="00A826F0"/>
    <w:rsid w:val="00A94993"/>
    <w:rsid w:val="00A95E73"/>
    <w:rsid w:val="00AD0A61"/>
    <w:rsid w:val="00AE2EE3"/>
    <w:rsid w:val="00AF4FD3"/>
    <w:rsid w:val="00B23C79"/>
    <w:rsid w:val="00B3312A"/>
    <w:rsid w:val="00B367D8"/>
    <w:rsid w:val="00B619D8"/>
    <w:rsid w:val="00B73034"/>
    <w:rsid w:val="00BB24C7"/>
    <w:rsid w:val="00BC7F31"/>
    <w:rsid w:val="00BF2398"/>
    <w:rsid w:val="00C22177"/>
    <w:rsid w:val="00C34E94"/>
    <w:rsid w:val="00C47F39"/>
    <w:rsid w:val="00C53821"/>
    <w:rsid w:val="00C74524"/>
    <w:rsid w:val="00CE78DE"/>
    <w:rsid w:val="00CF0E9A"/>
    <w:rsid w:val="00D958D4"/>
    <w:rsid w:val="00DA3AB1"/>
    <w:rsid w:val="00DE3BFB"/>
    <w:rsid w:val="00DF0EAD"/>
    <w:rsid w:val="00E14BFD"/>
    <w:rsid w:val="00E235DA"/>
    <w:rsid w:val="00E274CC"/>
    <w:rsid w:val="00E34648"/>
    <w:rsid w:val="00E5789B"/>
    <w:rsid w:val="00ED5B59"/>
    <w:rsid w:val="00F005DB"/>
    <w:rsid w:val="00F20BBC"/>
    <w:rsid w:val="00F324AF"/>
    <w:rsid w:val="00F4733A"/>
    <w:rsid w:val="00F70622"/>
    <w:rsid w:val="00FB603A"/>
    <w:rsid w:val="00FC0A3C"/>
    <w:rsid w:val="00FF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75C6334-5C32-4338-BC09-CCA9784B6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10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2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2F0"/>
  </w:style>
  <w:style w:type="paragraph" w:styleId="Footer">
    <w:name w:val="footer"/>
    <w:basedOn w:val="Normal"/>
    <w:link w:val="FooterChar"/>
    <w:uiPriority w:val="99"/>
    <w:unhideWhenUsed/>
    <w:rsid w:val="000D22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2F0"/>
  </w:style>
  <w:style w:type="paragraph" w:customStyle="1" w:styleId="SiteSafelettercopy">
    <w:name w:val="Site Safe letter copy"/>
    <w:basedOn w:val="Normal"/>
    <w:qFormat/>
    <w:rsid w:val="00464620"/>
    <w:pPr>
      <w:spacing w:line="240" w:lineRule="exact"/>
    </w:pPr>
    <w:rPr>
      <w:rFonts w:ascii="Arial Narrow" w:hAnsi="Arial Narrow"/>
      <w:sz w:val="20"/>
      <w:szCs w:val="20"/>
    </w:rPr>
  </w:style>
  <w:style w:type="table" w:styleId="TableGrid">
    <w:name w:val="Table Grid"/>
    <w:basedOn w:val="TableNormal"/>
    <w:uiPriority w:val="39"/>
    <w:unhideWhenUsed/>
    <w:rsid w:val="00400D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400DBE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400DBE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5D109D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5D10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GridTable4-Accent5">
    <w:name w:val="Grid Table 4 Accent 5"/>
    <w:basedOn w:val="TableNormal"/>
    <w:uiPriority w:val="49"/>
    <w:rsid w:val="005D109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BC7F3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7F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sitesafe.org.nz/news--events/news/site-safe-publishes-report-on-suicide-in-construction-sector/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orksafe.govt.nz/dmsdocument/833-what-events-need-to-be-notified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freeborn\Documents\SiteSafe%20Brand%20New\Word%20doc%20template\Site%20Safe%20basic%20word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7EB639-800B-402E-97E8-438579DA0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Site Safe basic word doc.dotx</Template>
  <TotalTime>103</TotalTime>
  <Pages>3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Syndicate</Company>
  <LinksUpToDate>false</LinksUpToDate>
  <CharactersWithSpaces>5753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Freeborn</dc:creator>
  <cp:lastModifiedBy>Kelvin</cp:lastModifiedBy>
  <cp:revision>37</cp:revision>
  <cp:lastPrinted>2015-09-24T04:37:00Z</cp:lastPrinted>
  <dcterms:created xsi:type="dcterms:W3CDTF">2019-04-10T20:42:00Z</dcterms:created>
  <dcterms:modified xsi:type="dcterms:W3CDTF">2019-06-20T02:26:00Z</dcterms:modified>
</cp:coreProperties>
</file>