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proofErr w:type="gramStart"/>
      <w:r w:rsidR="00887B22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26</w:t>
      </w:r>
      <w:r w:rsidR="00887B22" w:rsidRPr="00887B22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vertAlign w:val="superscript"/>
        </w:rPr>
        <w:t>th</w:t>
      </w:r>
      <w:proofErr w:type="gramEnd"/>
      <w:r w:rsidR="00887B22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April 2018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887B22">
        <w:rPr>
          <w:rFonts w:asciiTheme="majorHAnsi" w:eastAsiaTheme="majorEastAsia" w:hAnsiTheme="majorHAnsi" w:cstheme="majorBidi"/>
          <w:sz w:val="26"/>
          <w:szCs w:val="26"/>
        </w:rPr>
        <w:t xml:space="preserve">ARA </w:t>
      </w:r>
      <w:proofErr w:type="spellStart"/>
      <w:r w:rsidR="00887B22">
        <w:rPr>
          <w:rFonts w:asciiTheme="majorHAnsi" w:eastAsiaTheme="majorEastAsia" w:hAnsiTheme="majorHAnsi" w:cstheme="majorBidi"/>
          <w:sz w:val="26"/>
          <w:szCs w:val="26"/>
        </w:rPr>
        <w:t>Woolston</w:t>
      </w:r>
      <w:proofErr w:type="spellEnd"/>
      <w:r w:rsidR="00887B22">
        <w:rPr>
          <w:rFonts w:asciiTheme="majorHAnsi" w:eastAsiaTheme="majorEastAsia" w:hAnsiTheme="majorHAnsi" w:cstheme="majorBidi"/>
          <w:sz w:val="26"/>
          <w:szCs w:val="26"/>
        </w:rPr>
        <w:t xml:space="preserve"> Campus</w:t>
      </w:r>
      <w:r w:rsidR="00331FAD">
        <w:rPr>
          <w:rFonts w:asciiTheme="majorHAnsi" w:eastAsiaTheme="majorEastAsia" w:hAnsiTheme="majorHAnsi" w:cstheme="majorBidi"/>
          <w:sz w:val="26"/>
          <w:szCs w:val="26"/>
        </w:rPr>
        <w:t xml:space="preserve"> Christchurch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</w:p>
    <w:p w:rsidR="00C53821" w:rsidRPr="00C53821" w:rsidRDefault="00C53821" w:rsidP="00C53821">
      <w:pPr>
        <w:rPr>
          <w:sz w:val="24"/>
          <w:szCs w:val="24"/>
        </w:rPr>
      </w:pP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887B22" w:rsidRPr="00887B22">
        <w:rPr>
          <w:rFonts w:asciiTheme="majorHAnsi" w:eastAsiaTheme="majorEastAsia" w:hAnsiTheme="majorHAnsi" w:cstheme="majorBidi"/>
          <w:sz w:val="26"/>
          <w:szCs w:val="26"/>
        </w:rPr>
        <w:t xml:space="preserve">Dougal </w:t>
      </w:r>
      <w:r w:rsidR="00887B22">
        <w:rPr>
          <w:rFonts w:asciiTheme="majorHAnsi" w:eastAsiaTheme="majorEastAsia" w:hAnsiTheme="majorHAnsi" w:cstheme="majorBidi"/>
          <w:sz w:val="26"/>
          <w:szCs w:val="26"/>
        </w:rPr>
        <w:t>Holmes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887B22" w:rsidRPr="00887B22">
        <w:rPr>
          <w:rFonts w:asciiTheme="majorHAnsi" w:eastAsiaTheme="majorEastAsia" w:hAnsiTheme="majorHAnsi" w:cstheme="majorBidi"/>
          <w:sz w:val="26"/>
          <w:szCs w:val="26"/>
        </w:rPr>
        <w:t>Kelvin Sparks</w:t>
      </w:r>
    </w:p>
    <w:p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22177" w:rsidRDefault="005D109D" w:rsidP="005D109D">
      <w:pPr>
        <w:pStyle w:val="Heading2"/>
      </w:pPr>
      <w:r>
        <w:t>Attendees: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:rsidTr="005D1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D109D" w:rsidRDefault="005D109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EE5F5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E5F5C" w:rsidRPr="005D109D" w:rsidRDefault="00EE5F5C" w:rsidP="00EE5F5C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E5F5C">
              <w:rPr>
                <w:rFonts w:asciiTheme="minorHAnsi" w:hAnsiTheme="minorHAnsi"/>
                <w:b w:val="0"/>
                <w:sz w:val="22"/>
                <w:szCs w:val="22"/>
              </w:rPr>
              <w:t>Alex Beaton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E5F5C" w:rsidRPr="005D109D" w:rsidRDefault="00EE5F5C" w:rsidP="00EE5F5C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E5F5C" w:rsidRPr="00AF74D3" w:rsidRDefault="00EE5F5C" w:rsidP="00EE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74D3">
              <w:t>Karl Hardy</w:t>
            </w:r>
          </w:p>
        </w:tc>
        <w:tc>
          <w:tcPr>
            <w:tcW w:w="2292" w:type="dxa"/>
          </w:tcPr>
          <w:p w:rsidR="00EE5F5C" w:rsidRDefault="00EE5F5C" w:rsidP="00EE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74D3">
              <w:t>Work Care NZ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Alex Newfield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Newfield Roofing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2B1D6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B1D6C">
              <w:t>Libi</w:t>
            </w:r>
            <w:proofErr w:type="spellEnd"/>
            <w:r w:rsidRPr="002B1D6C">
              <w:t xml:space="preserve"> </w:t>
            </w:r>
            <w:proofErr w:type="spellStart"/>
            <w:r w:rsidRPr="002B1D6C">
              <w:t>Carr</w:t>
            </w:r>
            <w:proofErr w:type="spellEnd"/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1D6C">
              <w:t>Canterbury Rebuild Safety Charter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 xml:space="preserve">Dan </w:t>
            </w:r>
            <w:proofErr w:type="spellStart"/>
            <w:r w:rsidRPr="00BF0AF7">
              <w:rPr>
                <w:b w:val="0"/>
              </w:rPr>
              <w:t>McSorley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Max Contracts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0351E9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1E9">
              <w:t>Julie Forde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1E9">
              <w:t>Safety Charter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Dave Ewan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HRS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680B73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B73">
              <w:t>Lisa McAllister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0B73">
              <w:t>Compliance Fire Protection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Dave McBeth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311E02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11E02">
              <w:t xml:space="preserve">Lyn Osmers 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11E02">
              <w:t>Work Safe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David Smallwood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2B66D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66D7">
              <w:t>Madeleine Ramsay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B66D7">
              <w:t>Tindus</w:t>
            </w:r>
            <w:proofErr w:type="spellEnd"/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Deb McAlpine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3M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DE0445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0445">
              <w:t>Martin Rea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E0445">
              <w:t>Bolle</w:t>
            </w:r>
            <w:proofErr w:type="spellEnd"/>
            <w:r w:rsidRPr="00DE0445">
              <w:t xml:space="preserve"> Safety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Dougal Holmes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Maiden Group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61195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195C">
              <w:t>Michael Gott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195C">
              <w:t>Catholic Diocese of Christchurch</w:t>
            </w:r>
          </w:p>
        </w:tc>
      </w:tr>
      <w:tr w:rsidR="00EE5F5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E5F5C" w:rsidRPr="00BF0AF7" w:rsidRDefault="00EE5F5C" w:rsidP="00EE5F5C">
            <w:pPr>
              <w:rPr>
                <w:b w:val="0"/>
              </w:rPr>
            </w:pPr>
            <w:r w:rsidRPr="00BF0AF7">
              <w:rPr>
                <w:b w:val="0"/>
              </w:rPr>
              <w:t>Greg Milne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E5F5C" w:rsidRPr="00BF0AF7" w:rsidRDefault="00EE5F5C" w:rsidP="00EE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EQC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E5F5C" w:rsidRDefault="00336D7C" w:rsidP="00EE5F5C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36D7C">
              <w:rPr>
                <w:rFonts w:asciiTheme="minorHAnsi" w:hAnsiTheme="minorHAnsi"/>
                <w:sz w:val="22"/>
                <w:szCs w:val="22"/>
              </w:rPr>
              <w:t>Mike Flanagan</w:t>
            </w:r>
          </w:p>
        </w:tc>
        <w:tc>
          <w:tcPr>
            <w:tcW w:w="2292" w:type="dxa"/>
          </w:tcPr>
          <w:p w:rsidR="00EE5F5C" w:rsidRDefault="00EE5F5C" w:rsidP="00EE5F5C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Hannah Patten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KB Contracting and Quarries Limited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59657A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57A">
              <w:t>Naomi Tuipulotu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57A">
              <w:t>Healthy Families Christchurch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Ian Williams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BF0AF7">
              <w:t>Santec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5D202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2027">
              <w:t>Nick Jones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D2027">
              <w:t>Fulton Hogan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Jane Green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Mike Hodges Consulting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093653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3653">
              <w:t xml:space="preserve">Peter </w:t>
            </w:r>
            <w:proofErr w:type="spellStart"/>
            <w:r w:rsidRPr="00093653">
              <w:t>Fitt</w:t>
            </w:r>
            <w:proofErr w:type="spellEnd"/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3653">
              <w:t>OHS Consultants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Jay Sanders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Whyte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9A7B98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7B98">
              <w:t>Ricky Shalders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7B98">
              <w:t>Site Safe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F0AF7">
              <w:rPr>
                <w:rFonts w:asciiTheme="minorHAnsi" w:hAnsiTheme="minorHAnsi"/>
                <w:b w:val="0"/>
                <w:sz w:val="22"/>
                <w:szCs w:val="22"/>
              </w:rPr>
              <w:t xml:space="preserve">Jeff </w:t>
            </w:r>
            <w:proofErr w:type="spellStart"/>
            <w:r w:rsidRPr="00BF0AF7">
              <w:rPr>
                <w:rFonts w:asciiTheme="minorHAnsi" w:hAnsiTheme="minorHAnsi"/>
                <w:b w:val="0"/>
                <w:sz w:val="22"/>
                <w:szCs w:val="22"/>
              </w:rPr>
              <w:t>Brunton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F0AF7">
              <w:rPr>
                <w:rFonts w:asciiTheme="minorHAnsi" w:hAnsiTheme="minorHAnsi"/>
                <w:sz w:val="22"/>
                <w:szCs w:val="22"/>
              </w:rPr>
              <w:t>Clarksons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B177C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77CC">
              <w:t xml:space="preserve">Rob </w:t>
            </w:r>
            <w:proofErr w:type="spellStart"/>
            <w:r w:rsidRPr="00B177CC">
              <w:t>Abraas</w:t>
            </w:r>
            <w:proofErr w:type="spellEnd"/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77CC">
              <w:t>Leighs Construction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Jen Dransfield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Safe n Sound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E663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37">
              <w:t>Rupert Bryant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6637">
              <w:t>Total Site Supplies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Jill Williamson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ACC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075C1A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C1A">
              <w:t>Stephanie Cerpa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5C1A">
              <w:t>Contract Construction</w:t>
            </w:r>
          </w:p>
        </w:tc>
      </w:tr>
      <w:tr w:rsidR="00336D7C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r w:rsidRPr="00BF0AF7">
              <w:rPr>
                <w:b w:val="0"/>
              </w:rPr>
              <w:t>John Turner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0AF7">
              <w:t>Calder Stewart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A60603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0603">
              <w:t>Stuart Cole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0603">
              <w:t>Consultant</w:t>
            </w:r>
          </w:p>
        </w:tc>
      </w:tr>
      <w:tr w:rsidR="00336D7C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pPr>
              <w:rPr>
                <w:b w:val="0"/>
              </w:rPr>
            </w:pPr>
            <w:proofErr w:type="spellStart"/>
            <w:r w:rsidRPr="00BF0AF7">
              <w:rPr>
                <w:b w:val="0"/>
              </w:rPr>
              <w:t>Timoti</w:t>
            </w:r>
            <w:proofErr w:type="spellEnd"/>
            <w:r w:rsidRPr="00BF0AF7">
              <w:rPr>
                <w:b w:val="0"/>
              </w:rPr>
              <w:t xml:space="preserve"> </w:t>
            </w:r>
            <w:proofErr w:type="spellStart"/>
            <w:r w:rsidRPr="00BF0AF7">
              <w:rPr>
                <w:b w:val="0"/>
              </w:rPr>
              <w:t>Riwaka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Pr="00BF0AF7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0AF7">
              <w:t>Can Staff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A60603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336D7C" w:rsidRPr="00A60603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0AF7" w:rsidRPr="004F3427" w:rsidTr="00BF0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7C1267">
            <w:pPr>
              <w:rPr>
                <w:b w:val="0"/>
              </w:rPr>
            </w:pPr>
            <w:proofErr w:type="spellStart"/>
            <w:r w:rsidRPr="00BF0AF7">
              <w:rPr>
                <w:b w:val="0"/>
              </w:rPr>
              <w:t>Tarelle</w:t>
            </w:r>
            <w:proofErr w:type="spellEnd"/>
            <w:r w:rsidRPr="00BF0AF7">
              <w:rPr>
                <w:b w:val="0"/>
              </w:rPr>
              <w:t xml:space="preserve">  Jefferys</w:t>
            </w:r>
          </w:p>
        </w:tc>
        <w:tc>
          <w:tcPr>
            <w:tcW w:w="2292" w:type="dxa"/>
          </w:tcPr>
          <w:p w:rsidR="00BF0AF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City Care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Andrew Barrett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Build Tech</w:t>
            </w:r>
          </w:p>
        </w:tc>
      </w:tr>
      <w:tr w:rsidR="00BF0AF7" w:rsidRPr="004F3427" w:rsidTr="00BF0AF7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7C1267">
            <w:pPr>
              <w:rPr>
                <w:b w:val="0"/>
              </w:rPr>
            </w:pPr>
            <w:r w:rsidRPr="00BF0AF7">
              <w:rPr>
                <w:b w:val="0"/>
              </w:rPr>
              <w:t>Simon Reid</w:t>
            </w:r>
          </w:p>
        </w:tc>
        <w:tc>
          <w:tcPr>
            <w:tcW w:w="2292" w:type="dxa"/>
          </w:tcPr>
          <w:p w:rsidR="00BF0AF7" w:rsidRDefault="00BF0AF7" w:rsidP="007C1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Switched On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Matt Jones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Safety</w:t>
            </w:r>
          </w:p>
        </w:tc>
      </w:tr>
      <w:tr w:rsidR="00BF0AF7" w:rsidRPr="004F3427" w:rsidTr="00BF0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7C1267">
            <w:pPr>
              <w:rPr>
                <w:b w:val="0"/>
              </w:rPr>
            </w:pPr>
            <w:r w:rsidRPr="00BF0AF7">
              <w:rPr>
                <w:b w:val="0"/>
              </w:rPr>
              <w:t>David Fleming</w:t>
            </w:r>
          </w:p>
        </w:tc>
        <w:tc>
          <w:tcPr>
            <w:tcW w:w="2292" w:type="dxa"/>
          </w:tcPr>
          <w:p w:rsidR="00BF0AF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Damstra</w:t>
            </w:r>
            <w:proofErr w:type="spellEnd"/>
            <w:r>
              <w:t xml:space="preserve"> Technology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Haus</w:t>
            </w:r>
            <w:proofErr w:type="spellEnd"/>
            <w:r>
              <w:t xml:space="preserve"> Verbeek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Kirk Roberts Consulting</w:t>
            </w:r>
          </w:p>
        </w:tc>
      </w:tr>
      <w:tr w:rsidR="00BF0AF7" w:rsidRPr="004F3427" w:rsidTr="00BF0AF7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  <w:r w:rsidRPr="00BF0AF7">
              <w:rPr>
                <w:b w:val="0"/>
              </w:rPr>
              <w:lastRenderedPageBreak/>
              <w:t>Trudy Hodge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30AD">
              <w:t>Site Safe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30AD">
              <w:t>Vida Laird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530AD">
              <w:t>Brosnan</w:t>
            </w:r>
            <w:proofErr w:type="spellEnd"/>
            <w:r w:rsidRPr="00C530AD">
              <w:t xml:space="preserve"> Construction</w:t>
            </w:r>
          </w:p>
        </w:tc>
      </w:tr>
      <w:tr w:rsidR="00BF0AF7" w:rsidRPr="004F3427" w:rsidTr="00BF0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  <w:r w:rsidRPr="00BF0AF7">
              <w:rPr>
                <w:b w:val="0"/>
              </w:rPr>
              <w:t>Trudy Downs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30AD">
              <w:t>Methodist Mission of NZ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30AD">
              <w:t xml:space="preserve">Wesley </w:t>
            </w:r>
            <w:proofErr w:type="spellStart"/>
            <w:r w:rsidRPr="00C530AD">
              <w:t>Jeffreys</w:t>
            </w:r>
            <w:proofErr w:type="spellEnd"/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30AD">
              <w:t>City Care</w:t>
            </w:r>
          </w:p>
        </w:tc>
      </w:tr>
      <w:tr w:rsidR="00BF0AF7" w:rsidRPr="004F3427" w:rsidTr="00BF0AF7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  <w:r w:rsidRPr="00BF0AF7">
              <w:rPr>
                <w:b w:val="0"/>
              </w:rPr>
              <w:t xml:space="preserve">Karen </w:t>
            </w:r>
            <w:proofErr w:type="spellStart"/>
            <w:r w:rsidRPr="00BF0AF7">
              <w:rPr>
                <w:b w:val="0"/>
              </w:rPr>
              <w:t>Fitt</w:t>
            </w:r>
            <w:proofErr w:type="spellEnd"/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30AD">
              <w:t>Kraft Heinz</w:t>
            </w:r>
          </w:p>
        </w:tc>
        <w:tc>
          <w:tcPr>
            <w:tcW w:w="2292" w:type="dxa"/>
          </w:tcPr>
          <w:p w:rsidR="00BF0AF7" w:rsidRPr="00C530AD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30AD">
              <w:t>Simon Owen</w:t>
            </w:r>
          </w:p>
        </w:tc>
        <w:tc>
          <w:tcPr>
            <w:tcW w:w="2292" w:type="dxa"/>
          </w:tcPr>
          <w:p w:rsidR="00BF0AF7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30AD">
              <w:t>Work Safe</w:t>
            </w:r>
          </w:p>
        </w:tc>
      </w:tr>
      <w:tr w:rsidR="00BF0AF7" w:rsidRPr="004F3427" w:rsidTr="00BF0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7C1267">
            <w:pPr>
              <w:rPr>
                <w:b w:val="0"/>
              </w:rPr>
            </w:pPr>
            <w:r w:rsidRPr="00BF0AF7">
              <w:rPr>
                <w:b w:val="0"/>
              </w:rPr>
              <w:t xml:space="preserve">Agatha </w:t>
            </w:r>
            <w:proofErr w:type="spellStart"/>
            <w:r w:rsidRPr="00BF0AF7">
              <w:rPr>
                <w:b w:val="0"/>
              </w:rPr>
              <w:t>Bulska</w:t>
            </w:r>
            <w:proofErr w:type="spellEnd"/>
          </w:p>
        </w:tc>
        <w:tc>
          <w:tcPr>
            <w:tcW w:w="2292" w:type="dxa"/>
          </w:tcPr>
          <w:p w:rsidR="00BF0AF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Tindus</w:t>
            </w:r>
            <w:proofErr w:type="spellEnd"/>
            <w:r>
              <w:t xml:space="preserve"> Ltd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Kelvin Sparks</w:t>
            </w:r>
          </w:p>
        </w:tc>
        <w:tc>
          <w:tcPr>
            <w:tcW w:w="2292" w:type="dxa"/>
          </w:tcPr>
          <w:p w:rsidR="00BF0AF7" w:rsidRPr="004F3427" w:rsidRDefault="00BF0AF7" w:rsidP="007C1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HSWNZ Ltd</w:t>
            </w:r>
          </w:p>
        </w:tc>
      </w:tr>
    </w:tbl>
    <w:p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:rsidR="00E34648" w:rsidRDefault="00E34648" w:rsidP="00E34648">
      <w:pPr>
        <w:pStyle w:val="Heading2"/>
      </w:pPr>
      <w:r>
        <w:t>Apologies: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E34648" w:rsidTr="00181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34648" w:rsidRDefault="00E34648" w:rsidP="00181BF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887B22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87B22" w:rsidRPr="00A9479C" w:rsidRDefault="00887B22" w:rsidP="00887B22">
            <w:pPr>
              <w:rPr>
                <w:b w:val="0"/>
              </w:rPr>
            </w:pPr>
            <w:r w:rsidRPr="00A9479C">
              <w:rPr>
                <w:b w:val="0"/>
              </w:rPr>
              <w:t>David Walker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 xml:space="preserve">Cunningham Lindsey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Gareth Shaw</w:t>
            </w:r>
          </w:p>
        </w:tc>
        <w:tc>
          <w:tcPr>
            <w:tcW w:w="2292" w:type="dxa"/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Safe and Sound</w:t>
            </w:r>
          </w:p>
        </w:tc>
      </w:tr>
      <w:tr w:rsidR="00887B22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87B22" w:rsidRPr="00A9479C" w:rsidRDefault="00887B22" w:rsidP="00887B22">
            <w:pPr>
              <w:rPr>
                <w:b w:val="0"/>
              </w:rPr>
            </w:pPr>
            <w:r w:rsidRPr="00A9479C">
              <w:rPr>
                <w:b w:val="0"/>
              </w:rPr>
              <w:t>Joanne Dowie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Complete Coatings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 xml:space="preserve">Clive </w:t>
            </w:r>
            <w:proofErr w:type="spellStart"/>
            <w:r w:rsidRPr="00A9479C">
              <w:t>Murden</w:t>
            </w:r>
            <w:proofErr w:type="spellEnd"/>
          </w:p>
        </w:tc>
        <w:tc>
          <w:tcPr>
            <w:tcW w:w="2292" w:type="dxa"/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9479C">
              <w:t>Onestaff</w:t>
            </w:r>
            <w:proofErr w:type="spellEnd"/>
          </w:p>
        </w:tc>
      </w:tr>
      <w:tr w:rsidR="00887B22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87B22" w:rsidRPr="00A9479C" w:rsidRDefault="00887B22" w:rsidP="00887B22">
            <w:pPr>
              <w:rPr>
                <w:b w:val="0"/>
              </w:rPr>
            </w:pPr>
            <w:r w:rsidRPr="00A9479C">
              <w:rPr>
                <w:b w:val="0"/>
              </w:rPr>
              <w:t>Mark Tinning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Graeme Hill Roofing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Paul Wood</w:t>
            </w:r>
          </w:p>
        </w:tc>
        <w:tc>
          <w:tcPr>
            <w:tcW w:w="2292" w:type="dxa"/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 xml:space="preserve">Clearwater Construction   </w:t>
            </w:r>
          </w:p>
        </w:tc>
      </w:tr>
      <w:tr w:rsidR="00887B22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87B22" w:rsidRPr="00A9479C" w:rsidRDefault="00887B22" w:rsidP="00887B22">
            <w:pPr>
              <w:rPr>
                <w:b w:val="0"/>
              </w:rPr>
            </w:pPr>
            <w:r w:rsidRPr="00A9479C">
              <w:rPr>
                <w:b w:val="0"/>
              </w:rPr>
              <w:t>Alastair Miles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Miles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Sam Knudsen</w:t>
            </w:r>
          </w:p>
        </w:tc>
        <w:tc>
          <w:tcPr>
            <w:tcW w:w="2292" w:type="dxa"/>
          </w:tcPr>
          <w:p w:rsidR="00887B22" w:rsidRPr="00A9479C" w:rsidRDefault="00887B22" w:rsidP="00887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TWS Group</w:t>
            </w:r>
          </w:p>
        </w:tc>
      </w:tr>
      <w:tr w:rsidR="00887B22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87B22" w:rsidRPr="00A9479C" w:rsidRDefault="00887B22" w:rsidP="00887B22">
            <w:pPr>
              <w:rPr>
                <w:b w:val="0"/>
              </w:rPr>
            </w:pPr>
            <w:r w:rsidRPr="00A9479C">
              <w:rPr>
                <w:b w:val="0"/>
              </w:rPr>
              <w:t>Steve Moran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Worksafe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Marc McSkimming</w:t>
            </w:r>
          </w:p>
        </w:tc>
        <w:tc>
          <w:tcPr>
            <w:tcW w:w="2292" w:type="dxa"/>
          </w:tcPr>
          <w:p w:rsidR="00887B22" w:rsidRPr="00A9479C" w:rsidRDefault="00887B22" w:rsidP="00887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Global Mechanical</w:t>
            </w:r>
          </w:p>
        </w:tc>
      </w:tr>
      <w:tr w:rsidR="00B372BE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72BE" w:rsidRPr="00A9479C" w:rsidRDefault="00B372BE" w:rsidP="00B372BE">
            <w:pPr>
              <w:rPr>
                <w:b w:val="0"/>
              </w:rPr>
            </w:pPr>
            <w:r w:rsidRPr="00A9479C">
              <w:rPr>
                <w:b w:val="0"/>
              </w:rPr>
              <w:t>Tim Dimocks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Dimocks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Monique Hudson</w:t>
            </w:r>
          </w:p>
        </w:tc>
        <w:tc>
          <w:tcPr>
            <w:tcW w:w="2292" w:type="dxa"/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 xml:space="preserve">Stile </w:t>
            </w:r>
            <w:proofErr w:type="spellStart"/>
            <w:r w:rsidRPr="00A9479C">
              <w:t>Aluminium</w:t>
            </w:r>
            <w:proofErr w:type="spellEnd"/>
          </w:p>
        </w:tc>
      </w:tr>
      <w:tr w:rsidR="00B372BE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72BE" w:rsidRPr="00A9479C" w:rsidRDefault="00B372BE" w:rsidP="00B372BE">
            <w:pPr>
              <w:rPr>
                <w:b w:val="0"/>
              </w:rPr>
            </w:pPr>
            <w:r w:rsidRPr="00A9479C">
              <w:rPr>
                <w:b w:val="0"/>
              </w:rPr>
              <w:t>Paul Collings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Apex Interiors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Jess Giles</w:t>
            </w:r>
          </w:p>
        </w:tc>
        <w:tc>
          <w:tcPr>
            <w:tcW w:w="2292" w:type="dxa"/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 xml:space="preserve">Mike Greer Homes </w:t>
            </w:r>
          </w:p>
        </w:tc>
      </w:tr>
      <w:tr w:rsidR="00B372BE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72BE" w:rsidRPr="00A9479C" w:rsidRDefault="00B372BE" w:rsidP="00B372BE">
            <w:pPr>
              <w:rPr>
                <w:b w:val="0"/>
              </w:rPr>
            </w:pPr>
            <w:r w:rsidRPr="00A9479C">
              <w:rPr>
                <w:b w:val="0"/>
              </w:rPr>
              <w:t>Grant McPherson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Southern Demolition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 xml:space="preserve">Darryl </w:t>
            </w:r>
            <w:proofErr w:type="spellStart"/>
            <w:r w:rsidRPr="00A9479C">
              <w:t>Blockley</w:t>
            </w:r>
            <w:proofErr w:type="spellEnd"/>
          </w:p>
        </w:tc>
        <w:tc>
          <w:tcPr>
            <w:tcW w:w="2292" w:type="dxa"/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9479C">
              <w:t>OneStaff</w:t>
            </w:r>
            <w:proofErr w:type="spellEnd"/>
          </w:p>
        </w:tc>
      </w:tr>
      <w:tr w:rsidR="00B372BE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72BE" w:rsidRPr="00A9479C" w:rsidRDefault="00B372BE" w:rsidP="00B372BE">
            <w:pPr>
              <w:rPr>
                <w:b w:val="0"/>
              </w:rPr>
            </w:pPr>
            <w:r w:rsidRPr="00A9479C">
              <w:rPr>
                <w:b w:val="0"/>
              </w:rPr>
              <w:t xml:space="preserve">Rob </w:t>
            </w:r>
            <w:proofErr w:type="spellStart"/>
            <w:r w:rsidRPr="00A9479C">
              <w:rPr>
                <w:b w:val="0"/>
              </w:rPr>
              <w:t>Abraas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Leighs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Mark Thompson</w:t>
            </w:r>
          </w:p>
        </w:tc>
        <w:tc>
          <w:tcPr>
            <w:tcW w:w="2292" w:type="dxa"/>
          </w:tcPr>
          <w:p w:rsidR="00B372BE" w:rsidRPr="00A9479C" w:rsidRDefault="00B372BE" w:rsidP="00B372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Legend Contracting</w:t>
            </w:r>
          </w:p>
        </w:tc>
      </w:tr>
      <w:tr w:rsidR="00B372BE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72BE" w:rsidRPr="00A9479C" w:rsidRDefault="00B372BE" w:rsidP="00B372BE">
            <w:pPr>
              <w:rPr>
                <w:b w:val="0"/>
              </w:rPr>
            </w:pPr>
            <w:r w:rsidRPr="00A9479C">
              <w:rPr>
                <w:b w:val="0"/>
              </w:rPr>
              <w:t>C J Henderson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Worksafe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Brent Nicholls</w:t>
            </w:r>
          </w:p>
        </w:tc>
        <w:tc>
          <w:tcPr>
            <w:tcW w:w="2292" w:type="dxa"/>
          </w:tcPr>
          <w:p w:rsidR="00B372BE" w:rsidRPr="00A9479C" w:rsidRDefault="00B372BE" w:rsidP="00B37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Constructors Limited</w:t>
            </w:r>
          </w:p>
        </w:tc>
      </w:tr>
      <w:tr w:rsidR="00DD0349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D0349" w:rsidRPr="00A9479C" w:rsidRDefault="00DD0349" w:rsidP="00DD0349">
            <w:pPr>
              <w:rPr>
                <w:b w:val="0"/>
              </w:rPr>
            </w:pPr>
            <w:r w:rsidRPr="00A9479C">
              <w:rPr>
                <w:b w:val="0"/>
              </w:rPr>
              <w:t>Lyndene Rae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D0349" w:rsidRPr="00A9479C" w:rsidRDefault="00DD0349" w:rsidP="00D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Tri Ex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D0349" w:rsidRPr="00A9479C" w:rsidRDefault="00DD0349" w:rsidP="00D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Sai Johnson</w:t>
            </w:r>
          </w:p>
        </w:tc>
        <w:tc>
          <w:tcPr>
            <w:tcW w:w="2292" w:type="dxa"/>
          </w:tcPr>
          <w:p w:rsidR="00DD0349" w:rsidRPr="00A9479C" w:rsidRDefault="00DD0349" w:rsidP="00DD0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9479C">
              <w:t>G N Brewer Drains</w:t>
            </w:r>
          </w:p>
        </w:tc>
      </w:tr>
      <w:tr w:rsidR="00A9479C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A9479C" w:rsidRPr="00A9479C" w:rsidRDefault="00A9479C" w:rsidP="00A9479C">
            <w:pPr>
              <w:rPr>
                <w:b w:val="0"/>
              </w:rPr>
            </w:pPr>
            <w:r w:rsidRPr="00A9479C">
              <w:rPr>
                <w:b w:val="0"/>
              </w:rPr>
              <w:t>John Kelly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A9479C" w:rsidRPr="00A9479C" w:rsidRDefault="00A9479C" w:rsidP="00A94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HPAC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A9479C" w:rsidRPr="00A9479C" w:rsidRDefault="00A9479C" w:rsidP="00A94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79C">
              <w:t>Madeleine Ramsay</w:t>
            </w:r>
          </w:p>
        </w:tc>
        <w:tc>
          <w:tcPr>
            <w:tcW w:w="2292" w:type="dxa"/>
          </w:tcPr>
          <w:p w:rsidR="00A9479C" w:rsidRPr="00A9479C" w:rsidRDefault="00A9479C" w:rsidP="00A94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9479C">
              <w:t>Tindus</w:t>
            </w:r>
            <w:proofErr w:type="spellEnd"/>
          </w:p>
        </w:tc>
      </w:tr>
      <w:tr w:rsidR="00214186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214186" w:rsidRPr="00214186" w:rsidRDefault="00214186" w:rsidP="00A9479C">
            <w:pPr>
              <w:rPr>
                <w:b w:val="0"/>
              </w:rPr>
            </w:pPr>
            <w:r w:rsidRPr="00214186">
              <w:rPr>
                <w:b w:val="0"/>
              </w:rPr>
              <w:t>Murray Tasker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214186" w:rsidRPr="00A9479C" w:rsidRDefault="00214186" w:rsidP="00A94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214186" w:rsidRPr="00A9479C" w:rsidRDefault="00214186" w:rsidP="00A94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Roger McLeod</w:t>
            </w:r>
          </w:p>
        </w:tc>
        <w:tc>
          <w:tcPr>
            <w:tcW w:w="2292" w:type="dxa"/>
          </w:tcPr>
          <w:p w:rsidR="00214186" w:rsidRPr="00A9479C" w:rsidRDefault="00214186" w:rsidP="00214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Hanham</w:t>
            </w:r>
            <w:proofErr w:type="spellEnd"/>
            <w:r>
              <w:t xml:space="preserve"> and Philp</w:t>
            </w:r>
          </w:p>
        </w:tc>
      </w:tr>
      <w:tr w:rsidR="00214186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214186" w:rsidRPr="00214186" w:rsidRDefault="00214186" w:rsidP="00A9479C">
            <w:pPr>
              <w:rPr>
                <w:b w:val="0"/>
              </w:rPr>
            </w:pPr>
            <w:r>
              <w:rPr>
                <w:b w:val="0"/>
              </w:rPr>
              <w:t>Mike Barnett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214186" w:rsidRPr="00A9479C" w:rsidRDefault="00214186" w:rsidP="00A94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Fletchers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214186" w:rsidRDefault="005E7626" w:rsidP="00A94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Alison Molloy</w:t>
            </w:r>
          </w:p>
        </w:tc>
        <w:tc>
          <w:tcPr>
            <w:tcW w:w="2292" w:type="dxa"/>
          </w:tcPr>
          <w:p w:rsidR="00214186" w:rsidRDefault="005E7626" w:rsidP="00214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Site Safe</w:t>
            </w:r>
          </w:p>
        </w:tc>
      </w:tr>
      <w:tr w:rsidR="005E7626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E7626" w:rsidRPr="005E7626" w:rsidRDefault="005E7626" w:rsidP="005E7626">
            <w:pPr>
              <w:rPr>
                <w:b w:val="0"/>
              </w:rPr>
            </w:pPr>
            <w:r w:rsidRPr="005E7626">
              <w:rPr>
                <w:b w:val="0"/>
              </w:rPr>
              <w:t>Ron Angel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E7626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2F63">
              <w:t>ETU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E7626" w:rsidRPr="00BD1712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712">
              <w:t>Charles de Lambert</w:t>
            </w:r>
          </w:p>
        </w:tc>
        <w:tc>
          <w:tcPr>
            <w:tcW w:w="2292" w:type="dxa"/>
          </w:tcPr>
          <w:p w:rsidR="005E7626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D1712">
              <w:t>Safe and Sound</w:t>
            </w:r>
          </w:p>
        </w:tc>
      </w:tr>
      <w:tr w:rsidR="005E7626" w:rsidTr="005E762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E7626" w:rsidRPr="005E7626" w:rsidRDefault="005E7626" w:rsidP="005E7626">
            <w:pPr>
              <w:jc w:val="both"/>
              <w:rPr>
                <w:b w:val="0"/>
              </w:rPr>
            </w:pPr>
            <w:r w:rsidRPr="005E7626">
              <w:rPr>
                <w:b w:val="0"/>
              </w:rPr>
              <w:t>Liz Bermingham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E7626" w:rsidRDefault="005E7626" w:rsidP="005E7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HSE Hub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E7626" w:rsidRPr="003D38A5" w:rsidRDefault="005E7626" w:rsidP="005E7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8A5">
              <w:t>Gareth Shaw</w:t>
            </w:r>
          </w:p>
        </w:tc>
        <w:tc>
          <w:tcPr>
            <w:tcW w:w="2292" w:type="dxa"/>
          </w:tcPr>
          <w:p w:rsidR="005E7626" w:rsidRDefault="005E7626" w:rsidP="005E7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38A5">
              <w:t>Safe and Sound</w:t>
            </w:r>
          </w:p>
        </w:tc>
      </w:tr>
      <w:tr w:rsidR="005E7626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E7626" w:rsidRPr="00BF0AF7" w:rsidRDefault="005E7626" w:rsidP="005E7626">
            <w:r w:rsidRPr="00BF0AF7">
              <w:t>Nathan Dougherty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E7626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60926">
              <w:t>Ecan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E7626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Jerry Stock</w:t>
            </w:r>
          </w:p>
        </w:tc>
        <w:tc>
          <w:tcPr>
            <w:tcW w:w="2292" w:type="dxa"/>
          </w:tcPr>
          <w:p w:rsidR="005E7626" w:rsidRDefault="005E7626" w:rsidP="005E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7626">
              <w:t>Safe and Sound</w:t>
            </w:r>
          </w:p>
        </w:tc>
      </w:tr>
      <w:tr w:rsidR="00336D7C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r w:rsidRPr="00BF0AF7">
              <w:t>Trudy Hodge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108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A92512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2512">
              <w:t>Vida Laird</w:t>
            </w:r>
          </w:p>
        </w:tc>
        <w:tc>
          <w:tcPr>
            <w:tcW w:w="2292" w:type="dxa"/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92512">
              <w:t>Brosnan</w:t>
            </w:r>
            <w:proofErr w:type="spellEnd"/>
            <w:r w:rsidRPr="00A92512">
              <w:t xml:space="preserve"> Construction</w:t>
            </w:r>
          </w:p>
        </w:tc>
      </w:tr>
      <w:tr w:rsidR="00336D7C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r w:rsidRPr="00BF0AF7">
              <w:t>Trudy Downs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Methodist Mission of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3427">
              <w:t xml:space="preserve">Wesley </w:t>
            </w:r>
            <w:proofErr w:type="spellStart"/>
            <w:r w:rsidRPr="004F3427">
              <w:t>Jeffreys</w:t>
            </w:r>
            <w:proofErr w:type="spellEnd"/>
          </w:p>
        </w:tc>
        <w:tc>
          <w:tcPr>
            <w:tcW w:w="2292" w:type="dxa"/>
          </w:tcPr>
          <w:p w:rsidR="00336D7C" w:rsidRDefault="00336D7C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3427">
              <w:t>City Care</w:t>
            </w:r>
          </w:p>
        </w:tc>
      </w:tr>
      <w:tr w:rsidR="00336D7C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336D7C" w:rsidP="00336D7C">
            <w:r w:rsidRPr="00BF0AF7">
              <w:t xml:space="preserve">Karen </w:t>
            </w:r>
            <w:proofErr w:type="spellStart"/>
            <w:r w:rsidRPr="00BF0AF7">
              <w:t>Fitt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336D7C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Kraft Heinz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893594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Simon Owen</w:t>
            </w:r>
          </w:p>
        </w:tc>
        <w:tc>
          <w:tcPr>
            <w:tcW w:w="2292" w:type="dxa"/>
          </w:tcPr>
          <w:p w:rsidR="00336D7C" w:rsidRPr="004F3427" w:rsidRDefault="00893594" w:rsidP="00893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 Safe</w:t>
            </w:r>
          </w:p>
        </w:tc>
      </w:tr>
      <w:tr w:rsidR="00336D7C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893594" w:rsidP="00336D7C">
            <w:proofErr w:type="spellStart"/>
            <w:r w:rsidRPr="00BF0AF7">
              <w:t>Tarelle</w:t>
            </w:r>
            <w:proofErr w:type="spellEnd"/>
            <w:r w:rsidRPr="00BF0AF7">
              <w:t xml:space="preserve">  Jefferys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City Care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Andrew Barrett</w:t>
            </w:r>
          </w:p>
        </w:tc>
        <w:tc>
          <w:tcPr>
            <w:tcW w:w="2292" w:type="dxa"/>
          </w:tcPr>
          <w:p w:rsidR="00336D7C" w:rsidRPr="004F3427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Build Tech</w:t>
            </w:r>
          </w:p>
        </w:tc>
      </w:tr>
      <w:tr w:rsidR="00336D7C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893594" w:rsidP="00336D7C">
            <w:r w:rsidRPr="00BF0AF7">
              <w:t>Simon Reid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893594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Switched 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893594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Matt Jones</w:t>
            </w:r>
          </w:p>
        </w:tc>
        <w:tc>
          <w:tcPr>
            <w:tcW w:w="2292" w:type="dxa"/>
          </w:tcPr>
          <w:p w:rsidR="00336D7C" w:rsidRPr="004F3427" w:rsidRDefault="00893594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Safety</w:t>
            </w:r>
          </w:p>
        </w:tc>
      </w:tr>
      <w:tr w:rsidR="00336D7C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893594" w:rsidP="00336D7C">
            <w:r w:rsidRPr="00BF0AF7">
              <w:t>David Fleming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Damstra</w:t>
            </w:r>
            <w:proofErr w:type="spellEnd"/>
            <w:r>
              <w:t xml:space="preserve"> Technology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Haus</w:t>
            </w:r>
            <w:proofErr w:type="spellEnd"/>
            <w:r>
              <w:t xml:space="preserve"> Verbeek</w:t>
            </w:r>
          </w:p>
        </w:tc>
        <w:tc>
          <w:tcPr>
            <w:tcW w:w="2292" w:type="dxa"/>
          </w:tcPr>
          <w:p w:rsidR="00336D7C" w:rsidRPr="004F3427" w:rsidRDefault="00893594" w:rsidP="0033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Kirk Roberts Consulting</w:t>
            </w:r>
          </w:p>
        </w:tc>
      </w:tr>
      <w:tr w:rsidR="00336D7C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336D7C" w:rsidRPr="00BF0AF7" w:rsidRDefault="00893594" w:rsidP="00336D7C">
            <w:r w:rsidRPr="00BF0AF7">
              <w:t xml:space="preserve">Agatha </w:t>
            </w:r>
            <w:proofErr w:type="spellStart"/>
            <w:r w:rsidRPr="00BF0AF7">
              <w:t>Bulska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336D7C" w:rsidRDefault="00893594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Tindus</w:t>
            </w:r>
            <w:proofErr w:type="spellEnd"/>
            <w:r>
              <w:t xml:space="preserve">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336D7C" w:rsidRPr="004F3427" w:rsidRDefault="00BF0AF7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Kelvin Sparks</w:t>
            </w:r>
          </w:p>
        </w:tc>
        <w:tc>
          <w:tcPr>
            <w:tcW w:w="2292" w:type="dxa"/>
          </w:tcPr>
          <w:p w:rsidR="00336D7C" w:rsidRPr="004F3427" w:rsidRDefault="00BF0AF7" w:rsidP="0033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HSWNZ Ltd</w:t>
            </w:r>
          </w:p>
        </w:tc>
      </w:tr>
      <w:tr w:rsidR="00BF0AF7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F0AF7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F0AF7" w:rsidRPr="00A92512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BF0AF7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0AF7" w:rsidTr="00A9479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F0AF7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F0AF7" w:rsidRPr="004F3427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BF0AF7" w:rsidRDefault="00BF0AF7" w:rsidP="00BF0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0AF7" w:rsidTr="00A9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F0AF7" w:rsidRPr="00BF0AF7" w:rsidRDefault="00BF0AF7" w:rsidP="00BF0AF7">
            <w:pPr>
              <w:rPr>
                <w:b w:val="0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F0AF7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F0AF7" w:rsidRPr="004F3427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BF0AF7" w:rsidRPr="004F3427" w:rsidRDefault="00BF0AF7" w:rsidP="00BF0A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34648" w:rsidRPr="00E34648" w:rsidRDefault="00E34648" w:rsidP="00E34648"/>
    <w:p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:rsidR="00BF0AF7" w:rsidRDefault="00BF0AF7" w:rsidP="00E235DA">
      <w:pPr>
        <w:pStyle w:val="Heading2"/>
      </w:pPr>
    </w:p>
    <w:p w:rsidR="00BF0AF7" w:rsidRDefault="00BF0AF7" w:rsidP="00E235DA">
      <w:pPr>
        <w:pStyle w:val="Heading2"/>
      </w:pPr>
    </w:p>
    <w:p w:rsidR="00BF0AF7" w:rsidRDefault="00BF0AF7" w:rsidP="00E235DA">
      <w:pPr>
        <w:pStyle w:val="Heading2"/>
      </w:pPr>
    </w:p>
    <w:p w:rsidR="00BF0AF7" w:rsidRDefault="00BF0AF7" w:rsidP="00E235DA">
      <w:pPr>
        <w:pStyle w:val="Heading2"/>
      </w:pPr>
    </w:p>
    <w:p w:rsidR="00BF0AF7" w:rsidRPr="00BF0AF7" w:rsidRDefault="00BF0AF7" w:rsidP="00BF0AF7"/>
    <w:p w:rsidR="00BF0AF7" w:rsidRDefault="00BF0AF7" w:rsidP="00E235DA">
      <w:pPr>
        <w:pStyle w:val="Heading2"/>
      </w:pPr>
    </w:p>
    <w:p w:rsidR="00BF0AF7" w:rsidRDefault="00BF0AF7" w:rsidP="00BF0AF7"/>
    <w:p w:rsidR="00BF0AF7" w:rsidRDefault="00BF0AF7" w:rsidP="00BF0AF7"/>
    <w:p w:rsidR="00BF0AF7" w:rsidRDefault="00BF0AF7" w:rsidP="00BF0AF7"/>
    <w:p w:rsidR="00BF0AF7" w:rsidRPr="00BF0AF7" w:rsidRDefault="00BF0AF7" w:rsidP="00BF0AF7"/>
    <w:p w:rsidR="00BF0AF7" w:rsidRDefault="00BF0AF7" w:rsidP="00E235DA">
      <w:pPr>
        <w:pStyle w:val="Heading2"/>
      </w:pPr>
    </w:p>
    <w:p w:rsidR="00E235DA" w:rsidRDefault="00AF4FD3" w:rsidP="00E235DA">
      <w:pPr>
        <w:pStyle w:val="Heading2"/>
      </w:pPr>
      <w:r>
        <w:t>Minutes</w:t>
      </w:r>
    </w:p>
    <w:p w:rsidR="00E235DA" w:rsidRPr="00E235DA" w:rsidRDefault="00E235DA" w:rsidP="00E235DA"/>
    <w:p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Introductions</w:t>
      </w:r>
    </w:p>
    <w:p w:rsidR="00BC7F31" w:rsidRDefault="00BC7F31" w:rsidP="00BC7F3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</w:t>
      </w:r>
      <w:r w:rsidR="00A9479C">
        <w:rPr>
          <w:rFonts w:asciiTheme="minorHAnsi" w:hAnsiTheme="minorHAnsi"/>
          <w:sz w:val="22"/>
          <w:szCs w:val="22"/>
        </w:rPr>
        <w:t>Kelvin at Health and Safety At Work NZ Ltd</w:t>
      </w:r>
      <w:r w:rsidR="00331FA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for breakfast</w:t>
      </w:r>
    </w:p>
    <w:p w:rsidR="00BC7F31" w:rsidRDefault="00BC7F31" w:rsidP="00BC7F31">
      <w:pPr>
        <w:pStyle w:val="ListParagraph"/>
      </w:pPr>
    </w:p>
    <w:p w:rsidR="00BC7F31" w:rsidRDefault="00BC7F31" w:rsidP="00BC7F31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A9479C">
        <w:rPr>
          <w:rFonts w:asciiTheme="minorHAnsi" w:hAnsiTheme="minorHAnsi"/>
          <w:sz w:val="22"/>
          <w:szCs w:val="22"/>
        </w:rPr>
        <w:t xml:space="preserve">Thanks to </w:t>
      </w:r>
      <w:r w:rsidR="00A9479C" w:rsidRPr="00A9479C">
        <w:rPr>
          <w:rFonts w:asciiTheme="minorHAnsi" w:hAnsiTheme="minorHAnsi"/>
          <w:sz w:val="22"/>
          <w:szCs w:val="22"/>
        </w:rPr>
        <w:t>ARA</w:t>
      </w:r>
      <w:r w:rsidRPr="00A9479C">
        <w:rPr>
          <w:rFonts w:asciiTheme="minorHAnsi" w:hAnsiTheme="minorHAnsi"/>
          <w:sz w:val="22"/>
          <w:szCs w:val="22"/>
        </w:rPr>
        <w:t xml:space="preserve"> for providing venue</w:t>
      </w:r>
    </w:p>
    <w:p w:rsidR="004A6E6E" w:rsidRDefault="004A6E6E" w:rsidP="004A6E6E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CF1DB7" w:rsidRDefault="00CF1DB7" w:rsidP="00BC7F31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Jill from ACC presented and </w:t>
      </w:r>
      <w:r w:rsidR="004A6E6E">
        <w:rPr>
          <w:rFonts w:asciiTheme="minorHAnsi" w:hAnsiTheme="minorHAnsi"/>
          <w:sz w:val="22"/>
          <w:szCs w:val="22"/>
        </w:rPr>
        <w:t xml:space="preserve">as always </w:t>
      </w:r>
      <w:r>
        <w:rPr>
          <w:rFonts w:asciiTheme="minorHAnsi" w:hAnsiTheme="minorHAnsi"/>
          <w:sz w:val="22"/>
          <w:szCs w:val="22"/>
        </w:rPr>
        <w:t>was very informative as always. Jill bought along some hard material for meeting attendees to take a way as well</w:t>
      </w:r>
    </w:p>
    <w:p w:rsidR="00CF1DB7" w:rsidRDefault="00CF1DB7" w:rsidP="00CF1DB7">
      <w:r w:rsidRPr="000E3782">
        <w:rPr>
          <w:b/>
        </w:rPr>
        <w:t>ACC Update</w:t>
      </w:r>
    </w:p>
    <w:p w:rsidR="00CF1DB7" w:rsidRDefault="00CF1DB7" w:rsidP="00CF1DB7">
      <w:r w:rsidRPr="00FE5377">
        <w:rPr>
          <w:b/>
        </w:rPr>
        <w:t xml:space="preserve">Construction Health and Safety Risk Cards </w:t>
      </w:r>
      <w:r>
        <w:t xml:space="preserve">- The digital version of the cards is available online at </w:t>
      </w:r>
      <w:hyperlink r:id="rId14" w:history="1">
        <w:r w:rsidRPr="00CD7CB6">
          <w:rPr>
            <w:rStyle w:val="Hyperlink"/>
          </w:rPr>
          <w:t>www.acc.co.nz</w:t>
        </w:r>
      </w:hyperlink>
      <w:r>
        <w:t xml:space="preserve">   </w:t>
      </w:r>
      <w:proofErr w:type="gramStart"/>
      <w:r>
        <w:t>You</w:t>
      </w:r>
      <w:proofErr w:type="gramEnd"/>
      <w:r>
        <w:t xml:space="preserve"> can also order hardcopies through the site.</w:t>
      </w:r>
    </w:p>
    <w:p w:rsidR="00CF1DB7" w:rsidRDefault="00CF1DB7" w:rsidP="00CF1DB7">
      <w:r w:rsidRPr="00FE5377">
        <w:rPr>
          <w:b/>
        </w:rPr>
        <w:t>Risk Reckoner</w:t>
      </w:r>
      <w:r>
        <w:t xml:space="preserve"> – This is also now available online at </w:t>
      </w:r>
      <w:hyperlink r:id="rId15" w:history="1">
        <w:r w:rsidRPr="00CD7CB6">
          <w:rPr>
            <w:rStyle w:val="Hyperlink"/>
          </w:rPr>
          <w:t>www.acc.co.nz</w:t>
        </w:r>
      </w:hyperlink>
      <w:r>
        <w:t xml:space="preserve">  and hardcopies can be ordered.</w:t>
      </w:r>
    </w:p>
    <w:p w:rsidR="00CF1DB7" w:rsidRDefault="00CF1DB7" w:rsidP="00CF1DB7">
      <w:proofErr w:type="spellStart"/>
      <w:r w:rsidRPr="00FE5377">
        <w:rPr>
          <w:b/>
        </w:rPr>
        <w:t>MyACC</w:t>
      </w:r>
      <w:proofErr w:type="spellEnd"/>
      <w:r w:rsidRPr="00FE5377">
        <w:rPr>
          <w:b/>
        </w:rPr>
        <w:t xml:space="preserve"> for Business</w:t>
      </w:r>
      <w:r>
        <w:t xml:space="preserve"> has replaced ACC Online as our online tool for business customers.  The information in ACC Online is no longer being updated and changes you make </w:t>
      </w:r>
      <w:r w:rsidR="004A6E6E">
        <w:t>will not</w:t>
      </w:r>
      <w:r>
        <w:t xml:space="preserve"> be actioned.  If </w:t>
      </w:r>
      <w:proofErr w:type="gramStart"/>
      <w:r>
        <w:t>you’re</w:t>
      </w:r>
      <w:proofErr w:type="gramEnd"/>
      <w:r>
        <w:t xml:space="preserve"> an ACC Online user, you should have received an email invitation with instructions to register for MYACC for Business.</w:t>
      </w:r>
    </w:p>
    <w:p w:rsidR="00CF1DB7" w:rsidRDefault="00CF1DB7" w:rsidP="00CF1DB7">
      <w:r w:rsidRPr="00FE5377">
        <w:rPr>
          <w:b/>
        </w:rPr>
        <w:t>New Model for Engaging with Clients</w:t>
      </w:r>
      <w:r>
        <w:t xml:space="preserve"> – </w:t>
      </w:r>
      <w:r w:rsidR="004A6E6E">
        <w:t>We are</w:t>
      </w:r>
      <w:r>
        <w:t xml:space="preserve"> now testing a model to see if simpler, faster support </w:t>
      </w:r>
      <w:proofErr w:type="spellStart"/>
      <w:r w:rsidR="004A6E6E">
        <w:t>helps</w:t>
      </w:r>
      <w:proofErr w:type="gramStart"/>
      <w:r w:rsidR="004A6E6E">
        <w:t>,</w:t>
      </w:r>
      <w:r>
        <w:t>our</w:t>
      </w:r>
      <w:proofErr w:type="spellEnd"/>
      <w:proofErr w:type="gramEnd"/>
      <w:r>
        <w:t xml:space="preserve"> clients recover.  It should also make it easier for employers to work with ACC.  </w:t>
      </w:r>
      <w:r w:rsidR="004A6E6E">
        <w:t>We have</w:t>
      </w:r>
      <w:r>
        <w:t xml:space="preserve"> established a site in Hamilton to test the model with client cases sampled from around the country.  If we supported one of your employees through the test </w:t>
      </w:r>
      <w:r w:rsidR="004A6E6E">
        <w:t>site,</w:t>
      </w:r>
      <w:r>
        <w:t xml:space="preserve"> you may have noticed some changes, such as dealing with different people or teams.  </w:t>
      </w:r>
      <w:r w:rsidR="004A6E6E">
        <w:t>We are</w:t>
      </w:r>
      <w:r>
        <w:t xml:space="preserve"> now adding a test site in Hawkes Bay.</w:t>
      </w:r>
    </w:p>
    <w:p w:rsidR="00CF1DB7" w:rsidRDefault="00CF1DB7" w:rsidP="00CF1DB7">
      <w:r>
        <w:t>The new model has four levels of support:</w:t>
      </w:r>
    </w:p>
    <w:p w:rsidR="00CF1DB7" w:rsidRDefault="00CF1DB7" w:rsidP="00CF1DB7">
      <w:r>
        <w:t xml:space="preserve">Enabled Recovery – Clients primarily manage their own recovery.  </w:t>
      </w:r>
      <w:r>
        <w:br/>
        <w:t xml:space="preserve">Example:  an office worker with a fracture who </w:t>
      </w:r>
      <w:r w:rsidR="004A6E6E">
        <w:t>does not</w:t>
      </w:r>
      <w:r>
        <w:t xml:space="preserve"> need time off work, but needs some support, e.g. ordering a shower stool or using a taxi.</w:t>
      </w:r>
    </w:p>
    <w:p w:rsidR="00CF1DB7" w:rsidRDefault="00CF1DB7" w:rsidP="00CF1DB7">
      <w:r>
        <w:t xml:space="preserve">Assisted Recovery – Clients primarily manage their own recovery.  One of our team will contact them if </w:t>
      </w:r>
      <w:r w:rsidR="004A6E6E">
        <w:t>there is</w:t>
      </w:r>
      <w:r>
        <w:t xml:space="preserve"> something specific to discuss and </w:t>
      </w:r>
      <w:r w:rsidR="004A6E6E">
        <w:t>we will</w:t>
      </w:r>
      <w:r>
        <w:t xml:space="preserve"> be available if you or the client need to talk to us.  Example:  a person with a dislocated shoulder, who may need more help and services while they recover e.g. </w:t>
      </w:r>
      <w:r w:rsidR="004A6E6E">
        <w:t>short-term</w:t>
      </w:r>
      <w:r>
        <w:t xml:space="preserve"> weekly compensation.</w:t>
      </w:r>
    </w:p>
    <w:p w:rsidR="00CF1DB7" w:rsidRDefault="00CF1DB7" w:rsidP="00CF1DB7">
      <w:r>
        <w:t xml:space="preserve">Supported Recovery – Clients have a dedicated ACC contact who works with them and their employer during their recovery.  </w:t>
      </w:r>
      <w:r>
        <w:br/>
        <w:t xml:space="preserve">Example:  a farmer with a disc prolapse where they need our help to manage a challenging environment, or to access and arrange multiple services that </w:t>
      </w:r>
      <w:proofErr w:type="gramStart"/>
      <w:r>
        <w:t>may be needed</w:t>
      </w:r>
      <w:proofErr w:type="gramEnd"/>
      <w:r>
        <w:t xml:space="preserve"> throughout recovery.</w:t>
      </w:r>
    </w:p>
    <w:p w:rsidR="00CF1DB7" w:rsidRDefault="00CF1DB7" w:rsidP="00CF1DB7">
      <w:r>
        <w:t xml:space="preserve">Partnered Recovery – Clients and employers build a relationship with a dedicated ACC contact and work together to help the client to manage their injury or recovery.  </w:t>
      </w:r>
      <w:r>
        <w:br/>
        <w:t>Example:  a client with paraplegia who needs help to coordinate support.  This can be long term.</w:t>
      </w:r>
    </w:p>
    <w:p w:rsidR="00CF1DB7" w:rsidRDefault="00CF1DB7" w:rsidP="00CF1DB7">
      <w:r>
        <w:br w:type="page"/>
      </w:r>
    </w:p>
    <w:p w:rsidR="00CF1DB7" w:rsidRDefault="00CF1DB7" w:rsidP="00CF1DB7"/>
    <w:p w:rsidR="00CF1DB7" w:rsidRDefault="00CF1DB7" w:rsidP="00CF1DB7">
      <w:r w:rsidRPr="00B97AA2">
        <w:rPr>
          <w:b/>
        </w:rPr>
        <w:t>Targeted Financial Incentives</w:t>
      </w:r>
      <w:r>
        <w:t xml:space="preserve"> – ACC are looking at two products.  Both products include these key changes to how things are now: </w:t>
      </w:r>
    </w:p>
    <w:p w:rsidR="00CF1DB7" w:rsidRDefault="00CF1DB7" w:rsidP="00CF1DB7">
      <w:pPr>
        <w:pStyle w:val="ListParagraph"/>
        <w:numPr>
          <w:ilvl w:val="0"/>
          <w:numId w:val="2"/>
        </w:numPr>
        <w:spacing w:after="160" w:line="259" w:lineRule="auto"/>
      </w:pPr>
      <w:r>
        <w:t>Flexible, connected product and service options that change with you and encourage continuous improvement</w:t>
      </w:r>
    </w:p>
    <w:p w:rsidR="00CF1DB7" w:rsidRDefault="00CF1DB7" w:rsidP="00CF1DB7">
      <w:pPr>
        <w:pStyle w:val="ListParagraph"/>
        <w:numPr>
          <w:ilvl w:val="0"/>
          <w:numId w:val="2"/>
        </w:numPr>
        <w:spacing w:after="160" w:line="259" w:lineRule="auto"/>
      </w:pPr>
      <w:r>
        <w:t>Ability to link the levy you pay to your business’s own workplace health and safety performance (not your industry average)</w:t>
      </w:r>
    </w:p>
    <w:p w:rsidR="00CF1DB7" w:rsidRDefault="00CF1DB7" w:rsidP="00CF1DB7">
      <w:pPr>
        <w:pStyle w:val="ListParagraph"/>
        <w:numPr>
          <w:ilvl w:val="0"/>
          <w:numId w:val="2"/>
        </w:numPr>
        <w:spacing w:after="160" w:line="259" w:lineRule="auto"/>
      </w:pPr>
      <w:r>
        <w:t>Access to tailored, ‘joined up’ services, information and advice (from across the health and safety sector) to help you improve your workplace health and safety.</w:t>
      </w:r>
    </w:p>
    <w:p w:rsidR="00CF1DB7" w:rsidRDefault="00CF1DB7" w:rsidP="00CF1DB7">
      <w:r>
        <w:t>These changes reflect a shift from a ‘compliance’ focus to an ‘outcomes’ focus, where injury prevention and its link to the levy you pay is well understood and all businesses invest in preventing injuries.</w:t>
      </w:r>
    </w:p>
    <w:p w:rsidR="00CF1DB7" w:rsidRDefault="00CF1DB7" w:rsidP="00CF1DB7">
      <w:r>
        <w:t xml:space="preserve">ACC are actively seeking feedback on our product thinking.  You can provide your feedback on </w:t>
      </w:r>
      <w:hyperlink r:id="rId16" w:history="1">
        <w:r w:rsidRPr="00CD7CB6">
          <w:rPr>
            <w:rStyle w:val="Hyperlink"/>
          </w:rPr>
          <w:t>www.shapeyouracc.co.nz/workplace-inc</w:t>
        </w:r>
      </w:hyperlink>
      <w:r>
        <w:t xml:space="preserve">   </w:t>
      </w:r>
    </w:p>
    <w:p w:rsidR="00CF1DB7" w:rsidRDefault="00CF1DB7" w:rsidP="00CF1DB7"/>
    <w:p w:rsidR="00CF1DB7" w:rsidRDefault="00CF1DB7" w:rsidP="00CF1DB7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CF1DB7" w:rsidRDefault="00CF1DB7" w:rsidP="00CF1DB7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CF1DB7">
        <w:rPr>
          <w:rFonts w:asciiTheme="minorHAnsi" w:hAnsiTheme="minorHAnsi"/>
          <w:sz w:val="22"/>
          <w:szCs w:val="22"/>
        </w:rPr>
        <w:t xml:space="preserve">Simon Owen </w:t>
      </w:r>
      <w:r>
        <w:rPr>
          <w:rFonts w:asciiTheme="minorHAnsi" w:hAnsiTheme="minorHAnsi"/>
          <w:sz w:val="22"/>
          <w:szCs w:val="22"/>
        </w:rPr>
        <w:t xml:space="preserve">from </w:t>
      </w:r>
      <w:r w:rsidRPr="00CF1DB7">
        <w:rPr>
          <w:rFonts w:asciiTheme="minorHAnsi" w:hAnsiTheme="minorHAnsi"/>
          <w:sz w:val="22"/>
          <w:szCs w:val="22"/>
        </w:rPr>
        <w:t>Work Safe Work Safe</w:t>
      </w:r>
      <w:r>
        <w:rPr>
          <w:rFonts w:asciiTheme="minorHAnsi" w:hAnsiTheme="minorHAnsi"/>
          <w:sz w:val="22"/>
          <w:szCs w:val="22"/>
        </w:rPr>
        <w:t xml:space="preserve"> stood in for Steve Moran. Simon mainly covered the Asbestos Regulations that everyone should be aware of now that the date of </w:t>
      </w:r>
      <w:proofErr w:type="gramStart"/>
      <w:r>
        <w:rPr>
          <w:rFonts w:asciiTheme="minorHAnsi" w:hAnsiTheme="minorHAnsi"/>
          <w:sz w:val="22"/>
          <w:szCs w:val="22"/>
        </w:rPr>
        <w:t>4</w:t>
      </w:r>
      <w:r w:rsidRPr="00CF1DB7">
        <w:rPr>
          <w:rFonts w:asciiTheme="minorHAnsi" w:hAnsiTheme="minorHAnsi"/>
          <w:sz w:val="22"/>
          <w:szCs w:val="22"/>
          <w:vertAlign w:val="superscript"/>
        </w:rPr>
        <w:t>th</w:t>
      </w:r>
      <w:proofErr w:type="gramEnd"/>
      <w:r>
        <w:rPr>
          <w:rFonts w:asciiTheme="minorHAnsi" w:hAnsiTheme="minorHAnsi"/>
          <w:sz w:val="22"/>
          <w:szCs w:val="22"/>
        </w:rPr>
        <w:t xml:space="preserve"> April 2018 has passed. Have a look at this link for an in depth look at the information that Simon covered </w:t>
      </w:r>
    </w:p>
    <w:p w:rsidR="00022BEA" w:rsidRDefault="00CF1DB7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hyperlink r:id="rId17" w:history="1">
        <w:r w:rsidRPr="00CD7CB6">
          <w:rPr>
            <w:rStyle w:val="Hyperlink"/>
            <w:rFonts w:asciiTheme="minorHAnsi" w:hAnsiTheme="minorHAnsi"/>
            <w:sz w:val="22"/>
            <w:szCs w:val="22"/>
          </w:rPr>
          <w:t>https://worksafe.govt.nz/topic-and-industry/asbestos/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CF1DB7" w:rsidRDefault="00CF1DB7" w:rsidP="00CF1DB7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CF1DB7" w:rsidRDefault="00CF1DB7" w:rsidP="004A6E6E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CF1DB7">
        <w:rPr>
          <w:rFonts w:asciiTheme="minorHAnsi" w:hAnsiTheme="minorHAnsi"/>
          <w:sz w:val="22"/>
          <w:szCs w:val="22"/>
        </w:rPr>
        <w:t>Naomi Tuipulotu</w:t>
      </w:r>
      <w:r>
        <w:rPr>
          <w:rFonts w:asciiTheme="minorHAnsi" w:hAnsiTheme="minorHAnsi"/>
          <w:sz w:val="22"/>
          <w:szCs w:val="22"/>
        </w:rPr>
        <w:t xml:space="preserve">, </w:t>
      </w:r>
      <w:r w:rsidRPr="00CF1DB7">
        <w:rPr>
          <w:rFonts w:asciiTheme="minorHAnsi" w:hAnsiTheme="minorHAnsi"/>
          <w:sz w:val="22"/>
          <w:szCs w:val="22"/>
        </w:rPr>
        <w:t>Settings Coordinator</w:t>
      </w:r>
      <w:r>
        <w:rPr>
          <w:rFonts w:asciiTheme="minorHAnsi" w:hAnsiTheme="minorHAnsi"/>
          <w:sz w:val="22"/>
          <w:szCs w:val="22"/>
        </w:rPr>
        <w:t xml:space="preserve">, </w:t>
      </w:r>
      <w:r w:rsidRPr="00CF1DB7">
        <w:rPr>
          <w:rFonts w:asciiTheme="minorHAnsi" w:hAnsiTheme="minorHAnsi"/>
          <w:sz w:val="22"/>
          <w:szCs w:val="22"/>
        </w:rPr>
        <w:t>Healthy Families Christchurch</w:t>
      </w:r>
      <w:r>
        <w:rPr>
          <w:rFonts w:asciiTheme="minorHAnsi" w:hAnsiTheme="minorHAnsi"/>
          <w:sz w:val="22"/>
          <w:szCs w:val="22"/>
        </w:rPr>
        <w:t xml:space="preserve">, presented on how Healthy Work Places, can have a flow on effect to healthy families and </w:t>
      </w:r>
      <w:r w:rsidR="004A6E6E">
        <w:rPr>
          <w:rFonts w:asciiTheme="minorHAnsi" w:hAnsiTheme="minorHAnsi"/>
          <w:sz w:val="22"/>
          <w:szCs w:val="22"/>
        </w:rPr>
        <w:t>communities</w:t>
      </w:r>
      <w:r>
        <w:rPr>
          <w:rFonts w:asciiTheme="minorHAnsi" w:hAnsiTheme="minorHAnsi"/>
          <w:sz w:val="22"/>
          <w:szCs w:val="22"/>
        </w:rPr>
        <w:t>. There is a great tool at this web site</w:t>
      </w:r>
      <w:r w:rsidR="004A6E6E">
        <w:rPr>
          <w:rFonts w:asciiTheme="minorHAnsi" w:hAnsiTheme="minorHAnsi"/>
          <w:sz w:val="22"/>
          <w:szCs w:val="22"/>
        </w:rPr>
        <w:t xml:space="preserve"> </w:t>
      </w:r>
      <w:hyperlink r:id="rId18" w:history="1">
        <w:r w:rsidR="004A6E6E" w:rsidRPr="00CD7CB6">
          <w:rPr>
            <w:rStyle w:val="Hyperlink"/>
            <w:rFonts w:asciiTheme="minorHAnsi" w:hAnsiTheme="minorHAnsi"/>
            <w:sz w:val="22"/>
            <w:szCs w:val="22"/>
          </w:rPr>
          <w:t>https://www.goodforwork.nz/</w:t>
        </w:r>
      </w:hyperlink>
      <w:r w:rsidR="004A6E6E">
        <w:rPr>
          <w:rFonts w:asciiTheme="minorHAnsi" w:hAnsiTheme="minorHAnsi"/>
          <w:sz w:val="22"/>
          <w:szCs w:val="22"/>
        </w:rPr>
        <w:t xml:space="preserve"> . I have also attached Naomi’s PPP as an attachment to the email sent with the minutes. Naomi can be contacted on </w:t>
      </w:r>
      <w:hyperlink r:id="rId19" w:history="1">
        <w:r w:rsidR="004A6E6E" w:rsidRPr="00CD7CB6">
          <w:rPr>
            <w:rStyle w:val="Hyperlink"/>
            <w:rFonts w:asciiTheme="minorHAnsi" w:hAnsiTheme="minorHAnsi"/>
            <w:sz w:val="22"/>
            <w:szCs w:val="22"/>
          </w:rPr>
          <w:t>Naomi.Tuipulotu@sportcanterbury.org.nz</w:t>
        </w:r>
      </w:hyperlink>
      <w:r w:rsidR="004A6E6E">
        <w:rPr>
          <w:rFonts w:asciiTheme="minorHAnsi" w:hAnsiTheme="minorHAnsi"/>
          <w:sz w:val="22"/>
          <w:szCs w:val="22"/>
        </w:rPr>
        <w:t xml:space="preserve"> </w:t>
      </w:r>
    </w:p>
    <w:p w:rsidR="004A6E6E" w:rsidRPr="00CF1DB7" w:rsidRDefault="004A6E6E" w:rsidP="004A6E6E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22BEA" w:rsidP="00230E8B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General Business</w:t>
      </w:r>
    </w:p>
    <w:p w:rsidR="004A6E6E" w:rsidRDefault="004A6E6E" w:rsidP="004A6E6E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Matt from Health and Safety Professionals, </w:t>
      </w:r>
      <w:r w:rsidR="00EE5F5C">
        <w:rPr>
          <w:rFonts w:asciiTheme="minorHAnsi" w:hAnsiTheme="minorHAnsi"/>
          <w:sz w:val="22"/>
          <w:szCs w:val="22"/>
        </w:rPr>
        <w:t>stood and let</w:t>
      </w:r>
      <w:r>
        <w:rPr>
          <w:rFonts w:asciiTheme="minorHAnsi" w:hAnsiTheme="minorHAnsi"/>
          <w:sz w:val="22"/>
          <w:szCs w:val="22"/>
        </w:rPr>
        <w:t xml:space="preserve"> everyone know about their conference on October </w:t>
      </w:r>
      <w:proofErr w:type="gramStart"/>
      <w:r>
        <w:rPr>
          <w:rFonts w:asciiTheme="minorHAnsi" w:hAnsiTheme="minorHAnsi"/>
          <w:sz w:val="22"/>
          <w:szCs w:val="22"/>
        </w:rPr>
        <w:t>16</w:t>
      </w:r>
      <w:r w:rsidRPr="004A6E6E">
        <w:rPr>
          <w:rFonts w:asciiTheme="minorHAnsi" w:hAnsiTheme="minorHAnsi"/>
          <w:sz w:val="22"/>
          <w:szCs w:val="22"/>
          <w:vertAlign w:val="superscript"/>
        </w:rPr>
        <w:t>th</w:t>
      </w:r>
      <w:proofErr w:type="gramEnd"/>
      <w:r>
        <w:rPr>
          <w:rFonts w:asciiTheme="minorHAnsi" w:hAnsiTheme="minorHAnsi"/>
          <w:sz w:val="22"/>
          <w:szCs w:val="22"/>
        </w:rPr>
        <w:t xml:space="preserve"> 2018  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22BEA" w:rsidP="00022BE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Breakfast sponsor for next meeting is </w:t>
      </w:r>
      <w:r w:rsidR="00EE5F5C">
        <w:rPr>
          <w:rFonts w:asciiTheme="minorHAnsi" w:hAnsiTheme="minorHAnsi"/>
          <w:sz w:val="22"/>
          <w:szCs w:val="22"/>
        </w:rPr>
        <w:t>Site Safe. If you would like to sponsor a breakfast, please let me know. It is not a big expense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22BEA" w:rsidP="00A9479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AF4FD3">
        <w:rPr>
          <w:rFonts w:asciiTheme="minorHAnsi" w:hAnsiTheme="minorHAnsi"/>
          <w:sz w:val="22"/>
          <w:szCs w:val="22"/>
        </w:rPr>
        <w:t xml:space="preserve">Next meeting is </w:t>
      </w:r>
      <w:r w:rsidR="00A9479C" w:rsidRPr="00A9479C">
        <w:rPr>
          <w:rFonts w:asciiTheme="minorHAnsi" w:hAnsiTheme="minorHAnsi"/>
          <w:sz w:val="22"/>
          <w:szCs w:val="22"/>
        </w:rPr>
        <w:t>21st June</w:t>
      </w:r>
      <w:r w:rsidR="00A9479C">
        <w:rPr>
          <w:rFonts w:asciiTheme="minorHAnsi" w:hAnsiTheme="minorHAnsi"/>
          <w:sz w:val="22"/>
          <w:szCs w:val="22"/>
        </w:rPr>
        <w:t xml:space="preserve"> 2018</w:t>
      </w:r>
    </w:p>
    <w:p w:rsidR="00EE5F5C" w:rsidRDefault="00EE5F5C" w:rsidP="00EE5F5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F03F36" w:rsidRDefault="00EE5F5C" w:rsidP="00EE5F5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It was great to see a big turn out, and even more pleasing to see the level of networking especially after the meeting finished. I would like to thank all of our speakers each week who go a long way to making this group the success that it is. </w:t>
      </w:r>
      <w:r w:rsidR="00F03F36">
        <w:rPr>
          <w:rFonts w:asciiTheme="minorHAnsi" w:hAnsiTheme="minorHAnsi"/>
          <w:sz w:val="22"/>
          <w:szCs w:val="22"/>
        </w:rPr>
        <w:t>I would also like to thank Lyn Osmers from work safe who also bought along some Work Safe resources</w:t>
      </w:r>
      <w:r w:rsidR="00BF0AF7">
        <w:rPr>
          <w:rFonts w:asciiTheme="minorHAnsi" w:hAnsiTheme="minorHAnsi"/>
          <w:sz w:val="22"/>
          <w:szCs w:val="22"/>
        </w:rPr>
        <w:t xml:space="preserve"> today</w:t>
      </w:r>
      <w:bookmarkStart w:id="0" w:name="_GoBack"/>
      <w:bookmarkEnd w:id="0"/>
    </w:p>
    <w:p w:rsidR="00EE5F5C" w:rsidRDefault="00EE5F5C" w:rsidP="00EE5F5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If you have any others you would like to the emailing list please let me know</w:t>
      </w:r>
    </w:p>
    <w:p w:rsidR="00EE5F5C" w:rsidRPr="00AF4FD3" w:rsidRDefault="00EE5F5C" w:rsidP="00EE5F5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Have a great week. See you when it is colder  </w:t>
      </w:r>
    </w:p>
    <w:p w:rsidR="00230E8B" w:rsidRPr="00230E8B" w:rsidRDefault="00230E8B" w:rsidP="00230E8B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C65" w:rsidRDefault="00C84C65" w:rsidP="000D22F0">
      <w:r>
        <w:separator/>
      </w:r>
    </w:p>
  </w:endnote>
  <w:endnote w:type="continuationSeparator" w:id="0">
    <w:p w:rsidR="00C84C65" w:rsidRDefault="00C84C65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376B383C" wp14:editId="275938C7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C65" w:rsidRDefault="00C84C65" w:rsidP="000D22F0">
      <w:r>
        <w:separator/>
      </w:r>
    </w:p>
  </w:footnote>
  <w:footnote w:type="continuationSeparator" w:id="0">
    <w:p w:rsidR="00C84C65" w:rsidRDefault="00C84C65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227D07C0" wp14:editId="319F0700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3CDC51F5" wp14:editId="0D86F00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82E89"/>
    <w:multiLevelType w:val="hybridMultilevel"/>
    <w:tmpl w:val="E8A486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NZ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97C"/>
    <w:rsid w:val="00022BEA"/>
    <w:rsid w:val="00027104"/>
    <w:rsid w:val="000A097C"/>
    <w:rsid w:val="000C5D09"/>
    <w:rsid w:val="000D22F0"/>
    <w:rsid w:val="001005F6"/>
    <w:rsid w:val="001A47C0"/>
    <w:rsid w:val="00214186"/>
    <w:rsid w:val="00230E8B"/>
    <w:rsid w:val="002D0718"/>
    <w:rsid w:val="002D16A4"/>
    <w:rsid w:val="00325F6D"/>
    <w:rsid w:val="00331FAD"/>
    <w:rsid w:val="00336D7C"/>
    <w:rsid w:val="00392B4B"/>
    <w:rsid w:val="003B1CF7"/>
    <w:rsid w:val="003C11D7"/>
    <w:rsid w:val="00400DBE"/>
    <w:rsid w:val="0040404D"/>
    <w:rsid w:val="00464620"/>
    <w:rsid w:val="004847C2"/>
    <w:rsid w:val="004A6E6E"/>
    <w:rsid w:val="00571324"/>
    <w:rsid w:val="005B497D"/>
    <w:rsid w:val="005D109D"/>
    <w:rsid w:val="005E122C"/>
    <w:rsid w:val="005E7626"/>
    <w:rsid w:val="006623A6"/>
    <w:rsid w:val="006D48D3"/>
    <w:rsid w:val="006E32A1"/>
    <w:rsid w:val="007140C6"/>
    <w:rsid w:val="00741875"/>
    <w:rsid w:val="007A5C28"/>
    <w:rsid w:val="007C3118"/>
    <w:rsid w:val="008614D0"/>
    <w:rsid w:val="00861A75"/>
    <w:rsid w:val="00887B22"/>
    <w:rsid w:val="00893594"/>
    <w:rsid w:val="008E6B52"/>
    <w:rsid w:val="008F1499"/>
    <w:rsid w:val="009257AA"/>
    <w:rsid w:val="00945E36"/>
    <w:rsid w:val="00953BAB"/>
    <w:rsid w:val="009733ED"/>
    <w:rsid w:val="00A5316B"/>
    <w:rsid w:val="00A9479C"/>
    <w:rsid w:val="00AB0EE8"/>
    <w:rsid w:val="00AF4FD3"/>
    <w:rsid w:val="00B23C79"/>
    <w:rsid w:val="00B372BE"/>
    <w:rsid w:val="00BB24C7"/>
    <w:rsid w:val="00BB7A95"/>
    <w:rsid w:val="00BC7F31"/>
    <w:rsid w:val="00BF0AF7"/>
    <w:rsid w:val="00BF2398"/>
    <w:rsid w:val="00C22177"/>
    <w:rsid w:val="00C53821"/>
    <w:rsid w:val="00C84C65"/>
    <w:rsid w:val="00CB1709"/>
    <w:rsid w:val="00CF1DB7"/>
    <w:rsid w:val="00D958D4"/>
    <w:rsid w:val="00DD0349"/>
    <w:rsid w:val="00E14BFD"/>
    <w:rsid w:val="00E235DA"/>
    <w:rsid w:val="00E274CC"/>
    <w:rsid w:val="00E34648"/>
    <w:rsid w:val="00EE5F5C"/>
    <w:rsid w:val="00F03F36"/>
    <w:rsid w:val="00F324AF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goodforwork.nz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orksafe.govt.nz/topic-and-industry/asbesto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hapeyouracc.co.nz/workplace-in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cc.co.nz" TargetMode="External"/><Relationship Id="rId10" Type="http://schemas.openxmlformats.org/officeDocument/2006/relationships/footer" Target="footer1.xml"/><Relationship Id="rId19" Type="http://schemas.openxmlformats.org/officeDocument/2006/relationships/hyperlink" Target="mailto:Naomi.Tuipulotu@sportcanterbury.org.nz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acc.co.nz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08C48-6B42-4BAA-9CBF-16E7993C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</Template>
  <TotalTime>89</TotalTime>
  <Pages>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Sammie Sparks</cp:lastModifiedBy>
  <cp:revision>15</cp:revision>
  <cp:lastPrinted>2015-09-24T04:37:00Z</cp:lastPrinted>
  <dcterms:created xsi:type="dcterms:W3CDTF">2018-04-09T01:36:00Z</dcterms:created>
  <dcterms:modified xsi:type="dcterms:W3CDTF">2018-04-26T04:02:00Z</dcterms:modified>
</cp:coreProperties>
</file>