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0A097C" w:rsidRPr="000A097C" w:rsidRDefault="000A097C" w:rsidP="000A097C">
      <w:pPr>
        <w:pBdr>
          <w:bottom w:val="single" w:sz="8" w:space="4" w:color="5B9BD5" w:themeColor="accent1"/>
        </w:pBdr>
        <w:spacing w:after="300"/>
        <w:contextualSpacing/>
        <w:jc w:val="center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</w:pPr>
      <w:r w:rsidRPr="000A097C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  <w:t>Sout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  <w:t>hern Safety Liaison Group Meeting</w:t>
      </w:r>
    </w:p>
    <w:p w:rsidR="00C53821" w:rsidRDefault="00C53821" w:rsidP="000A097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  <w:sectPr w:rsidR="00C53821" w:rsidSect="00E14BF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:rsidR="00C53821" w:rsidRPr="00022BEA" w:rsidRDefault="00C53821" w:rsidP="000A097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  <w:sectPr w:rsidR="00C53821" w:rsidRPr="00022BEA" w:rsidSect="00C53821">
          <w:type w:val="continuous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:rsidR="007C3118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Date: </w:t>
      </w: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ab/>
      </w:r>
      <w:proofErr w:type="gramStart"/>
      <w:r w:rsidR="00603F5E" w:rsidRPr="00603F5E">
        <w:rPr>
          <w:rFonts w:asciiTheme="majorHAnsi" w:eastAsiaTheme="majorEastAsia" w:hAnsiTheme="majorHAnsi" w:cstheme="majorBidi"/>
          <w:sz w:val="26"/>
          <w:szCs w:val="26"/>
        </w:rPr>
        <w:t>22</w:t>
      </w:r>
      <w:r w:rsidR="00603F5E" w:rsidRPr="00603F5E">
        <w:rPr>
          <w:rFonts w:asciiTheme="majorHAnsi" w:eastAsiaTheme="majorEastAsia" w:hAnsiTheme="majorHAnsi" w:cstheme="majorBidi"/>
          <w:sz w:val="26"/>
          <w:szCs w:val="26"/>
          <w:vertAlign w:val="superscript"/>
        </w:rPr>
        <w:t>nd</w:t>
      </w:r>
      <w:proofErr w:type="gramEnd"/>
      <w:r w:rsidR="00603F5E" w:rsidRPr="00603F5E">
        <w:rPr>
          <w:rFonts w:asciiTheme="majorHAnsi" w:eastAsiaTheme="majorEastAsia" w:hAnsiTheme="majorHAnsi" w:cstheme="majorBidi"/>
          <w:sz w:val="26"/>
          <w:szCs w:val="26"/>
        </w:rPr>
        <w:t xml:space="preserve"> August 2019</w:t>
      </w:r>
    </w:p>
    <w:p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Venue: </w:t>
      </w:r>
      <w:r w:rsidR="000370C6">
        <w:rPr>
          <w:rFonts w:asciiTheme="majorHAnsi" w:eastAsiaTheme="majorEastAsia" w:hAnsiTheme="majorHAnsi" w:cstheme="majorBidi"/>
          <w:sz w:val="26"/>
          <w:szCs w:val="26"/>
        </w:rPr>
        <w:t xml:space="preserve">Ara Woolston </w:t>
      </w:r>
      <w:r w:rsidR="00331FAD">
        <w:rPr>
          <w:rFonts w:asciiTheme="majorHAnsi" w:eastAsiaTheme="majorEastAsia" w:hAnsiTheme="majorHAnsi" w:cstheme="majorBidi"/>
          <w:sz w:val="26"/>
          <w:szCs w:val="26"/>
        </w:rPr>
        <w:t>Christchurch</w:t>
      </w:r>
    </w:p>
    <w:p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Time: </w:t>
      </w: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ab/>
        <w:t xml:space="preserve"> </w:t>
      </w:r>
      <w:r w:rsidRPr="00C53821">
        <w:rPr>
          <w:rFonts w:asciiTheme="majorHAnsi" w:eastAsiaTheme="majorEastAsia" w:hAnsiTheme="majorHAnsi" w:cstheme="majorBidi"/>
          <w:sz w:val="26"/>
          <w:szCs w:val="26"/>
        </w:rPr>
        <w:t xml:space="preserve">Breakfast 7:00am </w:t>
      </w:r>
    </w:p>
    <w:p w:rsidR="00C53821" w:rsidRPr="00C53821" w:rsidRDefault="00C53821" w:rsidP="00C53821">
      <w:pPr>
        <w:keepNext/>
        <w:keepLines/>
        <w:spacing w:before="40"/>
        <w:ind w:left="72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sz w:val="26"/>
          <w:szCs w:val="26"/>
        </w:rPr>
        <w:t xml:space="preserve"> Meeting 7:30am</w:t>
      </w:r>
    </w:p>
    <w:p w:rsidR="00C53821" w:rsidRPr="00C53821" w:rsidRDefault="00C53821" w:rsidP="00C53821">
      <w:pPr>
        <w:rPr>
          <w:sz w:val="24"/>
          <w:szCs w:val="24"/>
        </w:rPr>
      </w:pPr>
    </w:p>
    <w:p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Chair: </w:t>
      </w:r>
      <w:r w:rsidR="000370C6">
        <w:rPr>
          <w:rFonts w:asciiTheme="majorHAnsi" w:eastAsiaTheme="majorEastAsia" w:hAnsiTheme="majorHAnsi" w:cstheme="majorBidi"/>
          <w:sz w:val="26"/>
          <w:szCs w:val="26"/>
        </w:rPr>
        <w:t>Dougal Holmes</w:t>
      </w:r>
    </w:p>
    <w:p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sectPr w:rsidR="00C53821" w:rsidRPr="00C53821" w:rsidSect="00300002">
          <w:type w:val="continuous"/>
          <w:pgSz w:w="11900" w:h="16840"/>
          <w:pgMar w:top="1361" w:right="1361" w:bottom="1361" w:left="1361" w:header="709" w:footer="709" w:gutter="0"/>
          <w:cols w:num="2" w:space="720"/>
          <w:titlePg/>
          <w:docGrid w:linePitch="360"/>
        </w:sect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Minutes: </w:t>
      </w:r>
      <w:r w:rsidR="00331FAD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 </w:t>
      </w:r>
      <w:r w:rsidR="000370C6">
        <w:rPr>
          <w:rFonts w:asciiTheme="majorHAnsi" w:eastAsiaTheme="majorEastAsia" w:hAnsiTheme="majorHAnsi" w:cstheme="majorBidi"/>
          <w:sz w:val="26"/>
          <w:szCs w:val="26"/>
        </w:rPr>
        <w:t>Kelvin Sparks</w:t>
      </w:r>
    </w:p>
    <w:p w:rsidR="00400DBE" w:rsidRDefault="00400DBE" w:rsidP="00C53821">
      <w:pPr>
        <w:pStyle w:val="SiteSafelettercopy"/>
        <w:rPr>
          <w:rFonts w:asciiTheme="minorHAnsi" w:hAnsiTheme="minorHAnsi"/>
          <w:sz w:val="22"/>
          <w:szCs w:val="22"/>
        </w:rPr>
        <w:sectPr w:rsidR="00400DBE" w:rsidSect="00C53821">
          <w:type w:val="continuous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:rsidR="00C22177" w:rsidRDefault="005D109D" w:rsidP="005D109D">
      <w:pPr>
        <w:pStyle w:val="Heading2"/>
      </w:pPr>
      <w:r>
        <w:t>Attendees: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292"/>
        <w:gridCol w:w="2292"/>
        <w:gridCol w:w="2292"/>
        <w:gridCol w:w="2292"/>
      </w:tblGrid>
      <w:tr w:rsidR="005D109D" w:rsidTr="005D10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D109D" w:rsidRDefault="005D109D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NAME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NAME </w:t>
            </w:r>
          </w:p>
        </w:tc>
        <w:tc>
          <w:tcPr>
            <w:tcW w:w="2292" w:type="dxa"/>
          </w:tcPr>
          <w:p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</w:tr>
      <w:tr w:rsidR="00483A4D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483A4D" w:rsidRPr="00317DD9" w:rsidRDefault="00483A4D" w:rsidP="00483A4D">
            <w:r w:rsidRPr="00317DD9">
              <w:t xml:space="preserve">Carlos </w:t>
            </w:r>
            <w:proofErr w:type="spellStart"/>
            <w:r w:rsidRPr="00317DD9">
              <w:t>Anez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483A4D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17DD9">
              <w:t xml:space="preserve">Downer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483A4D" w:rsidRPr="00EE4641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4641">
              <w:t xml:space="preserve">Paul </w:t>
            </w:r>
            <w:proofErr w:type="spellStart"/>
            <w:r w:rsidRPr="00EE4641">
              <w:t>Rugg</w:t>
            </w:r>
            <w:proofErr w:type="spellEnd"/>
          </w:p>
        </w:tc>
        <w:tc>
          <w:tcPr>
            <w:tcW w:w="2292" w:type="dxa"/>
          </w:tcPr>
          <w:p w:rsidR="00483A4D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4641">
              <w:t>Quip Check</w:t>
            </w:r>
          </w:p>
        </w:tc>
      </w:tr>
      <w:tr w:rsidR="00483A4D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483A4D" w:rsidRPr="003371F6" w:rsidRDefault="00483A4D" w:rsidP="00483A4D">
            <w:r w:rsidRPr="003371F6">
              <w:t>Andrew Booker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483A4D" w:rsidRDefault="00483A4D" w:rsidP="00483A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3371F6">
              <w:t>CanStaff</w:t>
            </w:r>
            <w:proofErr w:type="spellEnd"/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483A4D" w:rsidRPr="007C35D4" w:rsidRDefault="00483A4D" w:rsidP="00483A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C35D4">
              <w:t>Chris Davies</w:t>
            </w:r>
          </w:p>
        </w:tc>
        <w:tc>
          <w:tcPr>
            <w:tcW w:w="2292" w:type="dxa"/>
          </w:tcPr>
          <w:p w:rsidR="00483A4D" w:rsidRDefault="00483A4D" w:rsidP="00483A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7C35D4">
              <w:t>Safeworx</w:t>
            </w:r>
            <w:proofErr w:type="spellEnd"/>
            <w:r w:rsidRPr="007C35D4">
              <w:t xml:space="preserve"> South Island Ltd </w:t>
            </w:r>
          </w:p>
        </w:tc>
      </w:tr>
      <w:tr w:rsidR="00483A4D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483A4D" w:rsidRPr="005D6270" w:rsidRDefault="00483A4D" w:rsidP="00483A4D">
            <w:r w:rsidRPr="005D6270">
              <w:t xml:space="preserve">Anthony &amp; Annette Gibson 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483A4D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D6270">
              <w:t>Gibson Decorators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483A4D" w:rsidRPr="00ED58D6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D58D6">
              <w:t>Gillian Ferguson</w:t>
            </w:r>
          </w:p>
        </w:tc>
        <w:tc>
          <w:tcPr>
            <w:tcW w:w="2292" w:type="dxa"/>
          </w:tcPr>
          <w:p w:rsidR="00483A4D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D58D6">
              <w:t>Mike Greer Homes Canterbury Ltd</w:t>
            </w:r>
          </w:p>
        </w:tc>
      </w:tr>
      <w:tr w:rsidR="00483A4D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483A4D" w:rsidRPr="00B56925" w:rsidRDefault="00483A4D" w:rsidP="00483A4D">
            <w:r w:rsidRPr="00B56925">
              <w:t>Ashley Heywood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483A4D" w:rsidRDefault="00483A4D" w:rsidP="00483A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6925">
              <w:t>QOHS Consulting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483A4D" w:rsidRPr="00512863" w:rsidRDefault="00483A4D" w:rsidP="00483A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12863">
              <w:t>David Smallwood</w:t>
            </w:r>
          </w:p>
        </w:tc>
        <w:tc>
          <w:tcPr>
            <w:tcW w:w="2292" w:type="dxa"/>
          </w:tcPr>
          <w:p w:rsidR="00483A4D" w:rsidRDefault="00483A4D" w:rsidP="00483A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12863">
              <w:t>Site Safe</w:t>
            </w:r>
          </w:p>
        </w:tc>
      </w:tr>
      <w:tr w:rsidR="00483A4D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483A4D" w:rsidRPr="006927CE" w:rsidRDefault="00483A4D" w:rsidP="00483A4D">
            <w:proofErr w:type="spellStart"/>
            <w:r w:rsidRPr="006927CE">
              <w:t>Bhamini</w:t>
            </w:r>
            <w:proofErr w:type="spellEnd"/>
            <w:r w:rsidRPr="006927CE">
              <w:t xml:space="preserve"> </w:t>
            </w:r>
            <w:proofErr w:type="spellStart"/>
            <w:r w:rsidRPr="006927CE">
              <w:t>Mankotia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483A4D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927CE">
              <w:t xml:space="preserve">Marais laying NZ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483A4D" w:rsidRPr="00A74655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4655">
              <w:t>Dean Wills</w:t>
            </w:r>
          </w:p>
        </w:tc>
        <w:tc>
          <w:tcPr>
            <w:tcW w:w="2292" w:type="dxa"/>
          </w:tcPr>
          <w:p w:rsidR="00483A4D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4655">
              <w:t>Site Safe</w:t>
            </w:r>
          </w:p>
        </w:tc>
      </w:tr>
      <w:tr w:rsidR="00483A4D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483A4D" w:rsidRPr="00800641" w:rsidRDefault="00483A4D" w:rsidP="00483A4D">
            <w:r w:rsidRPr="00800641">
              <w:t xml:space="preserve">Christina Carroll 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483A4D" w:rsidRDefault="00483A4D" w:rsidP="00483A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0641">
              <w:t>Johnson Controls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483A4D" w:rsidRPr="00DB5C14" w:rsidRDefault="00483A4D" w:rsidP="00483A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C14">
              <w:t>Diane Whitehead</w:t>
            </w:r>
          </w:p>
        </w:tc>
        <w:tc>
          <w:tcPr>
            <w:tcW w:w="2292" w:type="dxa"/>
          </w:tcPr>
          <w:p w:rsidR="00483A4D" w:rsidRDefault="00483A4D" w:rsidP="00483A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C14">
              <w:t>NZ Blood Service</w:t>
            </w:r>
          </w:p>
        </w:tc>
      </w:tr>
      <w:tr w:rsidR="00483A4D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483A4D" w:rsidRPr="000F592B" w:rsidRDefault="00483A4D" w:rsidP="00483A4D">
            <w:r w:rsidRPr="000F592B">
              <w:t>Gareth Shaw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483A4D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3A4D">
              <w:t>Safe and Sound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483A4D" w:rsidRPr="00316693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16693">
              <w:t>George Piper</w:t>
            </w:r>
          </w:p>
        </w:tc>
        <w:tc>
          <w:tcPr>
            <w:tcW w:w="2292" w:type="dxa"/>
          </w:tcPr>
          <w:p w:rsidR="00483A4D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16693">
              <w:t>SGS</w:t>
            </w:r>
          </w:p>
        </w:tc>
      </w:tr>
      <w:tr w:rsidR="0054207E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Pr="00793774" w:rsidRDefault="0054207E" w:rsidP="0054207E">
            <w:r w:rsidRPr="00793774">
              <w:t>Hans Verbeek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774">
              <w:t>Kirk Roberts Consulting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785BFD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5BFD">
              <w:t xml:space="preserve">Lyndene Rea </w:t>
            </w:r>
          </w:p>
        </w:tc>
        <w:tc>
          <w:tcPr>
            <w:tcW w:w="2292" w:type="dxa"/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785BFD">
              <w:t>Triex</w:t>
            </w:r>
            <w:proofErr w:type="spellEnd"/>
            <w:r w:rsidRPr="00785BFD">
              <w:t xml:space="preserve"> Gallagher Bassett</w:t>
            </w:r>
          </w:p>
        </w:tc>
      </w:tr>
      <w:tr w:rsidR="00483A4D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483A4D" w:rsidRPr="00CA17CC" w:rsidRDefault="00483A4D" w:rsidP="00483A4D">
            <w:r w:rsidRPr="00CA17CC">
              <w:t>Ian Williams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483A4D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A17CC">
              <w:t>Pure Nutrition Ltd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483A4D" w:rsidRPr="00AE7F3D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E7F3D">
              <w:t>Jay Sanders</w:t>
            </w:r>
          </w:p>
        </w:tc>
        <w:tc>
          <w:tcPr>
            <w:tcW w:w="2292" w:type="dxa"/>
          </w:tcPr>
          <w:p w:rsidR="00483A4D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E7F3D">
              <w:t>Whyte Construction</w:t>
            </w:r>
          </w:p>
        </w:tc>
      </w:tr>
      <w:tr w:rsidR="00483A4D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483A4D" w:rsidRPr="003D6AF2" w:rsidRDefault="00483A4D" w:rsidP="00483A4D">
            <w:r w:rsidRPr="003D6AF2">
              <w:t>Jill Williamson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483A4D" w:rsidRDefault="00483A4D" w:rsidP="00483A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6AF2">
              <w:t>NZ Police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483A4D" w:rsidRPr="00291D1C" w:rsidRDefault="00483A4D" w:rsidP="00483A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1D1C">
              <w:t>John Woodrow</w:t>
            </w:r>
          </w:p>
        </w:tc>
        <w:tc>
          <w:tcPr>
            <w:tcW w:w="2292" w:type="dxa"/>
          </w:tcPr>
          <w:p w:rsidR="00483A4D" w:rsidRDefault="00483A4D" w:rsidP="00483A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91D1C">
              <w:t>MainPower</w:t>
            </w:r>
            <w:proofErr w:type="spellEnd"/>
          </w:p>
        </w:tc>
      </w:tr>
      <w:tr w:rsidR="009F4786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9F4786" w:rsidRPr="0062358F" w:rsidRDefault="009F4786" w:rsidP="009F4786">
            <w:r w:rsidRPr="0062358F">
              <w:t>Josh Brazier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9F4786" w:rsidRDefault="009F4786" w:rsidP="009F4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358F">
              <w:t>Miles Construction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9F4786" w:rsidRPr="007F0FA4" w:rsidRDefault="009F4786" w:rsidP="009F4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0FA4">
              <w:t>Justine Ward</w:t>
            </w:r>
          </w:p>
        </w:tc>
        <w:tc>
          <w:tcPr>
            <w:tcW w:w="2292" w:type="dxa"/>
          </w:tcPr>
          <w:p w:rsidR="009F4786" w:rsidRDefault="009F4786" w:rsidP="009F4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0FA4">
              <w:t xml:space="preserve">Downer </w:t>
            </w:r>
          </w:p>
        </w:tc>
      </w:tr>
      <w:tr w:rsidR="009F4786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9F4786" w:rsidRPr="00A94267" w:rsidRDefault="009F4786" w:rsidP="009F4786">
            <w:r w:rsidRPr="00A94267">
              <w:t>Keith Harvey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9F4786" w:rsidRDefault="009F4786" w:rsidP="009F47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267">
              <w:t>MJS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9F4786" w:rsidRPr="002722C5" w:rsidRDefault="009F4786" w:rsidP="009F47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22C5">
              <w:t xml:space="preserve">Kevin </w:t>
            </w:r>
            <w:proofErr w:type="spellStart"/>
            <w:r w:rsidRPr="002722C5">
              <w:t>Twohig</w:t>
            </w:r>
            <w:proofErr w:type="spellEnd"/>
          </w:p>
        </w:tc>
        <w:tc>
          <w:tcPr>
            <w:tcW w:w="2292" w:type="dxa"/>
          </w:tcPr>
          <w:p w:rsidR="009F4786" w:rsidRDefault="009F4786" w:rsidP="009F47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22C5">
              <w:t>Cool Logic</w:t>
            </w:r>
          </w:p>
        </w:tc>
      </w:tr>
      <w:tr w:rsidR="009F4786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9F4786" w:rsidRPr="002A4320" w:rsidRDefault="009F4786" w:rsidP="009F4786">
            <w:r w:rsidRPr="002A4320">
              <w:t>Lana Thomas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9F4786" w:rsidRDefault="009F4786" w:rsidP="009F4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4320">
              <w:t xml:space="preserve">Fletcher Living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9F4786" w:rsidRDefault="009F4786" w:rsidP="009F4786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Justene Kirk</w:t>
            </w:r>
          </w:p>
        </w:tc>
        <w:tc>
          <w:tcPr>
            <w:tcW w:w="2292" w:type="dxa"/>
          </w:tcPr>
          <w:p w:rsidR="009F4786" w:rsidRDefault="009F4786" w:rsidP="009F4786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Broomfield Plasters </w:t>
            </w:r>
          </w:p>
        </w:tc>
      </w:tr>
      <w:tr w:rsidR="0054207E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Pr="007606DE" w:rsidRDefault="0054207E" w:rsidP="0054207E">
            <w:r w:rsidRPr="007606DE">
              <w:t>Luke Baker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06DE">
              <w:t>Foodstuffs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EF1F9D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F9D">
              <w:t>Mary France</w:t>
            </w:r>
          </w:p>
        </w:tc>
        <w:tc>
          <w:tcPr>
            <w:tcW w:w="2292" w:type="dxa"/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F9D">
              <w:t>Scope</w:t>
            </w:r>
          </w:p>
        </w:tc>
      </w:tr>
      <w:tr w:rsidR="0054207E" w:rsidTr="009F4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Pr="00F21C8E" w:rsidRDefault="0054207E" w:rsidP="0054207E">
            <w:r w:rsidRPr="00F21C8E">
              <w:t>Matt Tippen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1C8E">
              <w:t xml:space="preserve">CHCH Cathedral Reinstatement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3A6200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6200">
              <w:t>Michael Gott</w:t>
            </w:r>
          </w:p>
        </w:tc>
        <w:tc>
          <w:tcPr>
            <w:tcW w:w="2292" w:type="dxa"/>
          </w:tcPr>
          <w:p w:rsidR="0054207E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6200">
              <w:t>Catholic Diocese of Christchurch</w:t>
            </w:r>
          </w:p>
        </w:tc>
      </w:tr>
      <w:tr w:rsidR="0054207E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Default="0054207E" w:rsidP="0054207E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54207E">
              <w:rPr>
                <w:rFonts w:asciiTheme="minorHAnsi" w:hAnsiTheme="minorHAnsi"/>
                <w:b w:val="0"/>
                <w:sz w:val="22"/>
                <w:szCs w:val="22"/>
              </w:rPr>
              <w:t>Mike Flanagan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6F7579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7579">
              <w:t>Nicki Leslie</w:t>
            </w:r>
          </w:p>
        </w:tc>
        <w:tc>
          <w:tcPr>
            <w:tcW w:w="2292" w:type="dxa"/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7579">
              <w:t>2 Wild Berries</w:t>
            </w:r>
          </w:p>
        </w:tc>
      </w:tr>
      <w:tr w:rsidR="0054207E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Pr="0000041B" w:rsidRDefault="0054207E" w:rsidP="0054207E">
            <w:r w:rsidRPr="0000041B">
              <w:t>Nathan Dougherty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0041B">
              <w:t>Ecan</w:t>
            </w:r>
            <w:proofErr w:type="spellEnd"/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411D94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D94">
              <w:t>Nicki Tasker</w:t>
            </w:r>
          </w:p>
        </w:tc>
        <w:tc>
          <w:tcPr>
            <w:tcW w:w="2292" w:type="dxa"/>
          </w:tcPr>
          <w:p w:rsidR="0054207E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D94">
              <w:t>HRV</w:t>
            </w:r>
          </w:p>
        </w:tc>
      </w:tr>
      <w:tr w:rsidR="0054207E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Pr="00D222E9" w:rsidRDefault="0054207E" w:rsidP="0054207E">
            <w:r w:rsidRPr="00D222E9">
              <w:t>Nicola McNamara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2E9">
              <w:t>Food Stuffs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854C65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4C65">
              <w:t>Paul Collings</w:t>
            </w:r>
          </w:p>
        </w:tc>
        <w:tc>
          <w:tcPr>
            <w:tcW w:w="2292" w:type="dxa"/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4C65">
              <w:t>Apex Interiors</w:t>
            </w:r>
          </w:p>
        </w:tc>
      </w:tr>
      <w:tr w:rsidR="0054207E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Pr="00AC717D" w:rsidRDefault="0054207E" w:rsidP="0054207E">
            <w:r w:rsidRPr="00AC717D">
              <w:t>Paul Lynch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C717D">
              <w:t>FloorRight</w:t>
            </w:r>
            <w:proofErr w:type="spellEnd"/>
            <w:r w:rsidRPr="00AC717D">
              <w:t xml:space="preserve"> Installations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806B56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6B56">
              <w:t xml:space="preserve">Rod </w:t>
            </w:r>
            <w:proofErr w:type="spellStart"/>
            <w:r w:rsidRPr="00806B56">
              <w:t>Partington</w:t>
            </w:r>
            <w:proofErr w:type="spellEnd"/>
          </w:p>
        </w:tc>
        <w:tc>
          <w:tcPr>
            <w:tcW w:w="2292" w:type="dxa"/>
          </w:tcPr>
          <w:p w:rsidR="0054207E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6B56">
              <w:t>Hazard Co</w:t>
            </w:r>
          </w:p>
        </w:tc>
      </w:tr>
      <w:tr w:rsidR="0054207E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Pr="00821665" w:rsidRDefault="0054207E" w:rsidP="0054207E">
            <w:r w:rsidRPr="00821665">
              <w:t>Roger Cornelius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1665">
              <w:t>Miles Construction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5275A9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75A9">
              <w:t>Shellae Crow</w:t>
            </w:r>
          </w:p>
        </w:tc>
        <w:tc>
          <w:tcPr>
            <w:tcW w:w="2292" w:type="dxa"/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75A9">
              <w:t>HSWNZ</w:t>
            </w:r>
          </w:p>
        </w:tc>
      </w:tr>
      <w:tr w:rsidR="0054207E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Pr="00005685" w:rsidRDefault="0054207E" w:rsidP="0054207E">
            <w:r w:rsidRPr="00005685">
              <w:t>Shelley Haynes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5685">
              <w:t>Bio-</w:t>
            </w:r>
            <w:proofErr w:type="spellStart"/>
            <w:r w:rsidRPr="00005685">
              <w:t>Zyme</w:t>
            </w:r>
            <w:proofErr w:type="spellEnd"/>
            <w:r w:rsidRPr="00005685">
              <w:t xml:space="preserve"> NZ Ltd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F2233E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233E">
              <w:t>Sherry Peck</w:t>
            </w:r>
          </w:p>
        </w:tc>
        <w:tc>
          <w:tcPr>
            <w:tcW w:w="2292" w:type="dxa"/>
          </w:tcPr>
          <w:p w:rsidR="0054207E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233E">
              <w:t>Canterbury Safety Charter</w:t>
            </w:r>
          </w:p>
        </w:tc>
      </w:tr>
      <w:tr w:rsidR="0054207E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Pr="007D073B" w:rsidRDefault="0054207E" w:rsidP="0054207E">
            <w:r w:rsidRPr="007D073B">
              <w:t>Sam Rowntree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073B">
              <w:t>Condensation Control Limited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E47784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7784">
              <w:t>Scott Cameron</w:t>
            </w:r>
          </w:p>
        </w:tc>
        <w:tc>
          <w:tcPr>
            <w:tcW w:w="2292" w:type="dxa"/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7784">
              <w:t>Phoenix Health and Safety</w:t>
            </w:r>
          </w:p>
        </w:tc>
      </w:tr>
      <w:tr w:rsidR="0054207E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Pr="00F85244" w:rsidRDefault="0054207E" w:rsidP="0054207E">
            <w:r w:rsidRPr="00F85244">
              <w:t>Sarah Kippax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5244">
              <w:t>Downer EDI Works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Default="0054207E" w:rsidP="0054207E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:rsidR="0054207E" w:rsidRDefault="0054207E" w:rsidP="0054207E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4207E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Pr="00111081" w:rsidRDefault="0054207E" w:rsidP="0054207E">
            <w:r w:rsidRPr="00111081">
              <w:lastRenderedPageBreak/>
              <w:t>Steph Hembury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1081">
              <w:t>Kiss Safety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6836AF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36AF">
              <w:t>Stephanie Cerpa</w:t>
            </w:r>
          </w:p>
        </w:tc>
        <w:tc>
          <w:tcPr>
            <w:tcW w:w="2292" w:type="dxa"/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36AF">
              <w:t>Contract Construction</w:t>
            </w:r>
          </w:p>
        </w:tc>
      </w:tr>
      <w:tr w:rsidR="0054207E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Pr="00FC1C1A" w:rsidRDefault="0054207E" w:rsidP="0054207E">
            <w:r w:rsidRPr="00FC1C1A">
              <w:t>Steve Hume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1C1A">
              <w:t>Hagley Windows and Doors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B64B95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4B95">
              <w:t>Tina Lange</w:t>
            </w:r>
          </w:p>
        </w:tc>
        <w:tc>
          <w:tcPr>
            <w:tcW w:w="2292" w:type="dxa"/>
          </w:tcPr>
          <w:p w:rsidR="0054207E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4B95">
              <w:t>Foodstuffs</w:t>
            </w:r>
          </w:p>
        </w:tc>
      </w:tr>
      <w:tr w:rsidR="0054207E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Pr="000B3BD7" w:rsidRDefault="0054207E" w:rsidP="0054207E">
            <w:r w:rsidRPr="000B3BD7">
              <w:t>Tammy Alexander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BD7">
              <w:t>Maugers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2118CC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18CC">
              <w:t xml:space="preserve">Trevor </w:t>
            </w:r>
            <w:proofErr w:type="spellStart"/>
            <w:r w:rsidRPr="002118CC">
              <w:t>Hilston</w:t>
            </w:r>
            <w:proofErr w:type="spellEnd"/>
          </w:p>
        </w:tc>
        <w:tc>
          <w:tcPr>
            <w:tcW w:w="2292" w:type="dxa"/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18CC">
              <w:t>Orion</w:t>
            </w:r>
          </w:p>
        </w:tc>
      </w:tr>
      <w:tr w:rsidR="0054207E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Default="0054207E" w:rsidP="0054207E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54207E">
              <w:rPr>
                <w:rFonts w:asciiTheme="minorHAnsi" w:hAnsiTheme="minorHAnsi"/>
                <w:b w:val="0"/>
                <w:sz w:val="22"/>
                <w:szCs w:val="22"/>
              </w:rPr>
              <w:t>Therese Speechlay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A24D70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24D70">
              <w:t>Trudy Downs</w:t>
            </w:r>
          </w:p>
        </w:tc>
        <w:tc>
          <w:tcPr>
            <w:tcW w:w="2292" w:type="dxa"/>
          </w:tcPr>
          <w:p w:rsidR="0054207E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24D70">
              <w:t>Methodist Church of New Zealand</w:t>
            </w:r>
          </w:p>
        </w:tc>
      </w:tr>
      <w:tr w:rsidR="0054207E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Pr="000B4D88" w:rsidRDefault="0054207E" w:rsidP="0054207E">
            <w:r w:rsidRPr="000B4D88">
              <w:t>Valerie Cassin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4D88">
              <w:t>TWS Group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4E0541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0541">
              <w:t>Vishal Singh</w:t>
            </w:r>
          </w:p>
        </w:tc>
        <w:tc>
          <w:tcPr>
            <w:tcW w:w="2292" w:type="dxa"/>
          </w:tcPr>
          <w:p w:rsidR="0054207E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0541">
              <w:t>Marais Laying</w:t>
            </w:r>
          </w:p>
        </w:tc>
      </w:tr>
      <w:tr w:rsidR="0054207E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Pr="00582073" w:rsidRDefault="0054207E" w:rsidP="0054207E">
            <w:r w:rsidRPr="00582073">
              <w:t>Wendy McLean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2073">
              <w:t xml:space="preserve">Clive Barrington Construction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6B66A5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66A5">
              <w:t xml:space="preserve">Wesley </w:t>
            </w:r>
            <w:proofErr w:type="spellStart"/>
            <w:r w:rsidRPr="006B66A5">
              <w:t>Jeffreys</w:t>
            </w:r>
            <w:proofErr w:type="spellEnd"/>
          </w:p>
        </w:tc>
        <w:tc>
          <w:tcPr>
            <w:tcW w:w="2292" w:type="dxa"/>
          </w:tcPr>
          <w:p w:rsidR="0054207E" w:rsidRDefault="0054207E" w:rsidP="0054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66A5">
              <w:t>W.E.S</w:t>
            </w:r>
          </w:p>
        </w:tc>
      </w:tr>
      <w:tr w:rsidR="0054207E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4207E" w:rsidRPr="00582073" w:rsidRDefault="00A8244B" w:rsidP="0054207E">
            <w:r>
              <w:t>Paul Kauder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4207E" w:rsidRPr="00582073" w:rsidRDefault="00A8244B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WorkSafe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4207E" w:rsidRPr="006B66A5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2" w:type="dxa"/>
          </w:tcPr>
          <w:p w:rsidR="0054207E" w:rsidRPr="006B66A5" w:rsidRDefault="0054207E" w:rsidP="00542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5D109D" w:rsidRDefault="005D109D" w:rsidP="00C53821">
      <w:pPr>
        <w:pStyle w:val="SiteSafelettercopy"/>
        <w:rPr>
          <w:rFonts w:asciiTheme="minorHAnsi" w:hAnsiTheme="minorHAnsi"/>
          <w:sz w:val="22"/>
          <w:szCs w:val="22"/>
        </w:rPr>
      </w:pPr>
    </w:p>
    <w:p w:rsidR="00E34648" w:rsidRDefault="00E34648" w:rsidP="00E34648">
      <w:pPr>
        <w:pStyle w:val="Heading2"/>
      </w:pPr>
      <w:r>
        <w:t>Apologies: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292"/>
        <w:gridCol w:w="2292"/>
        <w:gridCol w:w="2292"/>
        <w:gridCol w:w="2292"/>
      </w:tblGrid>
      <w:tr w:rsidR="00E34648" w:rsidTr="00181B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E34648" w:rsidRDefault="00E34648" w:rsidP="00181BF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NAME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E34648" w:rsidRDefault="00E34648" w:rsidP="00181BF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E34648" w:rsidRDefault="00E34648" w:rsidP="00181BF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NAME </w:t>
            </w:r>
          </w:p>
        </w:tc>
        <w:tc>
          <w:tcPr>
            <w:tcW w:w="2292" w:type="dxa"/>
          </w:tcPr>
          <w:p w:rsidR="00E34648" w:rsidRDefault="00E34648" w:rsidP="00181BF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</w:tr>
      <w:tr w:rsidR="00E34648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E34648" w:rsidRPr="005D109D" w:rsidRDefault="00603F5E" w:rsidP="00181BF1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Brett Murray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E34648" w:rsidRPr="005D109D" w:rsidRDefault="00603F5E" w:rsidP="00181BF1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Site 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E34648" w:rsidRPr="005D109D" w:rsidRDefault="00BE5B09" w:rsidP="00181BF1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BE5B09">
              <w:rPr>
                <w:rFonts w:asciiTheme="minorHAnsi" w:hAnsiTheme="minorHAnsi"/>
                <w:sz w:val="22"/>
                <w:szCs w:val="22"/>
              </w:rPr>
              <w:t>Suzanne Watt</w:t>
            </w:r>
          </w:p>
        </w:tc>
        <w:tc>
          <w:tcPr>
            <w:tcW w:w="2292" w:type="dxa"/>
          </w:tcPr>
          <w:p w:rsidR="00E34648" w:rsidRPr="005D109D" w:rsidRDefault="00BE5B09" w:rsidP="00181BF1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Work Safe</w:t>
            </w:r>
          </w:p>
        </w:tc>
      </w:tr>
      <w:tr w:rsidR="00F541EB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F541EB" w:rsidRPr="005D109D" w:rsidRDefault="00F541EB" w:rsidP="00F541EB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Andrew Confait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F541EB" w:rsidRPr="005D109D" w:rsidRDefault="00F541EB" w:rsidP="00F541EB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Site 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F541EB" w:rsidRPr="00902C0B" w:rsidRDefault="00F541EB" w:rsidP="00F5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2C0B">
              <w:t xml:space="preserve">Stacey </w:t>
            </w:r>
            <w:proofErr w:type="spellStart"/>
            <w:r w:rsidRPr="00902C0B">
              <w:t>Mendonca</w:t>
            </w:r>
            <w:proofErr w:type="spellEnd"/>
          </w:p>
        </w:tc>
        <w:tc>
          <w:tcPr>
            <w:tcW w:w="2292" w:type="dxa"/>
          </w:tcPr>
          <w:p w:rsidR="00F541EB" w:rsidRPr="00902C0B" w:rsidRDefault="00F541EB" w:rsidP="00F5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2C0B">
              <w:t>Pacific Doors</w:t>
            </w:r>
          </w:p>
        </w:tc>
      </w:tr>
      <w:tr w:rsidR="00483A4D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483A4D" w:rsidRPr="001F72D6" w:rsidRDefault="00483A4D" w:rsidP="00483A4D">
            <w:r w:rsidRPr="001F72D6">
              <w:t>Billie Watmuff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483A4D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F72D6">
              <w:t>2 Wild Berries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483A4D" w:rsidRPr="00902C0B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2C0B">
              <w:t>Darren O'Neil</w:t>
            </w:r>
          </w:p>
        </w:tc>
        <w:tc>
          <w:tcPr>
            <w:tcW w:w="2292" w:type="dxa"/>
          </w:tcPr>
          <w:p w:rsidR="00483A4D" w:rsidRPr="00902C0B" w:rsidRDefault="00483A4D" w:rsidP="00483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541EB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F541EB" w:rsidRPr="005D109D" w:rsidRDefault="00F541EB" w:rsidP="00F541EB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F541EB" w:rsidRPr="005D109D" w:rsidRDefault="00F541EB" w:rsidP="00F541EB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F541EB" w:rsidRPr="00902C0B" w:rsidRDefault="00F541EB" w:rsidP="00F5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2C0B">
              <w:t>Katie Riddell</w:t>
            </w:r>
          </w:p>
        </w:tc>
        <w:tc>
          <w:tcPr>
            <w:tcW w:w="2292" w:type="dxa"/>
          </w:tcPr>
          <w:p w:rsidR="00F541EB" w:rsidRDefault="00F541EB" w:rsidP="00F5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E34648" w:rsidRDefault="00E34648" w:rsidP="00E34648"/>
    <w:p w:rsidR="00F541EB" w:rsidRDefault="00F541EB" w:rsidP="00E34648"/>
    <w:p w:rsidR="00F541EB" w:rsidRPr="00E34648" w:rsidRDefault="00F541EB" w:rsidP="00E34648"/>
    <w:p w:rsidR="005D109D" w:rsidRDefault="005D109D" w:rsidP="00C53821">
      <w:pPr>
        <w:pStyle w:val="SiteSafelettercopy"/>
        <w:rPr>
          <w:rFonts w:asciiTheme="minorHAnsi" w:hAnsiTheme="minorHAnsi"/>
          <w:sz w:val="22"/>
          <w:szCs w:val="22"/>
        </w:rPr>
      </w:pPr>
    </w:p>
    <w:p w:rsidR="00741875" w:rsidRDefault="00741875"/>
    <w:p w:rsidR="00E235DA" w:rsidRDefault="00AF4FD3" w:rsidP="00E235DA">
      <w:pPr>
        <w:pStyle w:val="Heading2"/>
      </w:pPr>
      <w:r>
        <w:t>Minutes</w:t>
      </w:r>
    </w:p>
    <w:p w:rsidR="00E235DA" w:rsidRPr="00E235DA" w:rsidRDefault="00E235DA" w:rsidP="00E235DA"/>
    <w:p w:rsidR="00E235DA" w:rsidRDefault="00E235DA" w:rsidP="00E235D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Introductions</w:t>
      </w:r>
    </w:p>
    <w:p w:rsidR="00BC7F31" w:rsidRDefault="00BC7F31" w:rsidP="00BC7F31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E235DA" w:rsidRDefault="00E235DA" w:rsidP="00E235D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Thanks to </w:t>
      </w:r>
      <w:r w:rsidR="00BC6A98">
        <w:rPr>
          <w:rFonts w:asciiTheme="minorHAnsi" w:hAnsiTheme="minorHAnsi"/>
          <w:sz w:val="22"/>
          <w:szCs w:val="22"/>
        </w:rPr>
        <w:t>Paul Collings Apex Interiors</w:t>
      </w:r>
      <w:r w:rsidR="00331FA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for breakfast</w:t>
      </w:r>
      <w:r w:rsidR="00A8244B">
        <w:rPr>
          <w:rFonts w:asciiTheme="minorHAnsi" w:hAnsiTheme="minorHAnsi"/>
          <w:sz w:val="22"/>
          <w:szCs w:val="22"/>
        </w:rPr>
        <w:t>. Thanks Heaps Paul. Much appreciated</w:t>
      </w:r>
    </w:p>
    <w:p w:rsidR="00BC7F31" w:rsidRDefault="00BC7F31" w:rsidP="00BC7F31">
      <w:pPr>
        <w:pStyle w:val="ListParagraph"/>
      </w:pPr>
    </w:p>
    <w:p w:rsidR="00022BEA" w:rsidRPr="002A44EB" w:rsidRDefault="00BC7F31" w:rsidP="00022BE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2A44EB">
        <w:rPr>
          <w:rFonts w:asciiTheme="minorHAnsi" w:hAnsiTheme="minorHAnsi"/>
          <w:sz w:val="22"/>
          <w:szCs w:val="22"/>
        </w:rPr>
        <w:t xml:space="preserve">Thanks to </w:t>
      </w:r>
      <w:r w:rsidR="00BC6A98" w:rsidRPr="002A44EB">
        <w:rPr>
          <w:rFonts w:asciiTheme="minorHAnsi" w:hAnsiTheme="minorHAnsi"/>
          <w:sz w:val="22"/>
          <w:szCs w:val="22"/>
        </w:rPr>
        <w:t>Ara</w:t>
      </w:r>
      <w:r w:rsidRPr="002A44EB">
        <w:rPr>
          <w:rFonts w:asciiTheme="minorHAnsi" w:hAnsiTheme="minorHAnsi"/>
          <w:sz w:val="22"/>
          <w:szCs w:val="22"/>
        </w:rPr>
        <w:t xml:space="preserve"> for providing venue</w:t>
      </w:r>
      <w:r w:rsidR="00A8244B" w:rsidRPr="002A44EB">
        <w:rPr>
          <w:rFonts w:asciiTheme="minorHAnsi" w:hAnsiTheme="minorHAnsi"/>
          <w:sz w:val="22"/>
          <w:szCs w:val="22"/>
        </w:rPr>
        <w:t>. Mark Dawson gets there before 6.30 and gets us all set up. Thanks Mark</w:t>
      </w:r>
      <w:r w:rsidR="002A44EB" w:rsidRPr="002A44EB">
        <w:rPr>
          <w:rFonts w:asciiTheme="minorHAnsi" w:hAnsiTheme="minorHAnsi"/>
          <w:sz w:val="22"/>
          <w:szCs w:val="22"/>
        </w:rPr>
        <w:t xml:space="preserve">. Thanks also to Dean, </w:t>
      </w:r>
      <w:proofErr w:type="spellStart"/>
      <w:r w:rsidR="002A44EB" w:rsidRPr="002A44EB">
        <w:rPr>
          <w:rFonts w:asciiTheme="minorHAnsi" w:hAnsiTheme="minorHAnsi"/>
          <w:sz w:val="22"/>
          <w:szCs w:val="22"/>
        </w:rPr>
        <w:t>Smally</w:t>
      </w:r>
      <w:proofErr w:type="spellEnd"/>
      <w:r w:rsidR="002A44EB" w:rsidRPr="002A44EB">
        <w:rPr>
          <w:rFonts w:asciiTheme="minorHAnsi" w:hAnsiTheme="minorHAnsi"/>
          <w:sz w:val="22"/>
          <w:szCs w:val="22"/>
        </w:rPr>
        <w:t xml:space="preserve"> and Dougal for helping set up, getting people signed in etc.</w:t>
      </w:r>
    </w:p>
    <w:p w:rsidR="00022BEA" w:rsidRDefault="00022BEA" w:rsidP="00230E8B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General Business</w:t>
      </w:r>
    </w:p>
    <w:p w:rsidR="00A8244B" w:rsidRDefault="00A8244B" w:rsidP="00945897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Thanks to Paul Kauder from Work Safe talking about Electrical/Gas safety. </w:t>
      </w:r>
      <w:r w:rsidR="00945897">
        <w:rPr>
          <w:rFonts w:asciiTheme="minorHAnsi" w:hAnsiTheme="minorHAnsi"/>
          <w:sz w:val="22"/>
          <w:szCs w:val="22"/>
        </w:rPr>
        <w:t xml:space="preserve">Paul’s PPP </w:t>
      </w:r>
      <w:proofErr w:type="gramStart"/>
      <w:r w:rsidR="00945897">
        <w:rPr>
          <w:rFonts w:asciiTheme="minorHAnsi" w:hAnsiTheme="minorHAnsi"/>
          <w:sz w:val="22"/>
          <w:szCs w:val="22"/>
        </w:rPr>
        <w:t>is not attached</w:t>
      </w:r>
      <w:proofErr w:type="gramEnd"/>
      <w:r w:rsidR="00945897">
        <w:rPr>
          <w:rFonts w:asciiTheme="minorHAnsi" w:hAnsiTheme="minorHAnsi"/>
          <w:sz w:val="22"/>
          <w:szCs w:val="22"/>
        </w:rPr>
        <w:t xml:space="preserve"> to this email due to some of your emails bouncing back due to security. If you follow the following link to the </w:t>
      </w:r>
      <w:proofErr w:type="spellStart"/>
      <w:r w:rsidR="00945897">
        <w:rPr>
          <w:rFonts w:asciiTheme="minorHAnsi" w:hAnsiTheme="minorHAnsi"/>
          <w:sz w:val="22"/>
          <w:szCs w:val="22"/>
        </w:rPr>
        <w:t>workSafe</w:t>
      </w:r>
      <w:proofErr w:type="spellEnd"/>
      <w:r w:rsidR="00945897">
        <w:rPr>
          <w:rFonts w:asciiTheme="minorHAnsi" w:hAnsiTheme="minorHAnsi"/>
          <w:sz w:val="22"/>
          <w:szCs w:val="22"/>
        </w:rPr>
        <w:t xml:space="preserve"> web site for Energy Safety, this is what </w:t>
      </w:r>
      <w:proofErr w:type="spellStart"/>
      <w:proofErr w:type="gramStart"/>
      <w:r w:rsidR="00945897">
        <w:rPr>
          <w:rFonts w:asciiTheme="minorHAnsi" w:hAnsiTheme="minorHAnsi"/>
          <w:sz w:val="22"/>
          <w:szCs w:val="22"/>
        </w:rPr>
        <w:t>paul</w:t>
      </w:r>
      <w:proofErr w:type="spellEnd"/>
      <w:proofErr w:type="gramEnd"/>
      <w:r w:rsidR="00945897">
        <w:rPr>
          <w:rFonts w:asciiTheme="minorHAnsi" w:hAnsiTheme="minorHAnsi"/>
          <w:sz w:val="22"/>
          <w:szCs w:val="22"/>
        </w:rPr>
        <w:t xml:space="preserve"> talked about.</w:t>
      </w:r>
      <w:r w:rsidR="00945897" w:rsidRPr="00945897">
        <w:t xml:space="preserve"> </w:t>
      </w:r>
      <w:hyperlink r:id="rId14" w:history="1">
        <w:r w:rsidR="00945897" w:rsidRPr="00175C17">
          <w:rPr>
            <w:rStyle w:val="Hyperlink"/>
            <w:rFonts w:asciiTheme="minorHAnsi" w:hAnsiTheme="minorHAnsi"/>
            <w:sz w:val="22"/>
            <w:szCs w:val="22"/>
          </w:rPr>
          <w:t>https://worksafe.govt.nz/topic-and-industry/energy-safety/</w:t>
        </w:r>
      </w:hyperlink>
      <w:r w:rsidR="00945897">
        <w:rPr>
          <w:rFonts w:asciiTheme="minorHAnsi" w:hAnsiTheme="minorHAnsi"/>
          <w:sz w:val="22"/>
          <w:szCs w:val="22"/>
        </w:rPr>
        <w:t xml:space="preserve"> </w:t>
      </w:r>
      <w:bookmarkStart w:id="0" w:name="_GoBack"/>
      <w:bookmarkEnd w:id="0"/>
      <w:r w:rsidR="00945897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945897">
        <w:rPr>
          <w:rFonts w:asciiTheme="minorHAnsi" w:hAnsiTheme="minorHAnsi"/>
          <w:sz w:val="22"/>
          <w:szCs w:val="22"/>
        </w:rPr>
        <w:t>If</w:t>
      </w:r>
      <w:proofErr w:type="gramEnd"/>
      <w:r>
        <w:rPr>
          <w:rFonts w:asciiTheme="minorHAnsi" w:hAnsiTheme="minorHAnsi"/>
          <w:sz w:val="22"/>
          <w:szCs w:val="22"/>
        </w:rPr>
        <w:t xml:space="preserve"> any of you have any further questions, Paul is happy to discuss with you. Please contact me (Kelvin) for his contact details</w:t>
      </w:r>
    </w:p>
    <w:p w:rsidR="00945897" w:rsidRDefault="00A8244B" w:rsidP="000B2252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945897">
        <w:rPr>
          <w:rFonts w:asciiTheme="minorHAnsi" w:hAnsiTheme="minorHAnsi"/>
          <w:sz w:val="22"/>
          <w:szCs w:val="22"/>
        </w:rPr>
        <w:t>Sam Rowntree shared information about the Scooter challenge he and others are going to do. It is a fundraiser for can</w:t>
      </w:r>
      <w:r w:rsidR="002A44EB" w:rsidRPr="00945897">
        <w:rPr>
          <w:rFonts w:asciiTheme="minorHAnsi" w:hAnsiTheme="minorHAnsi"/>
          <w:sz w:val="22"/>
          <w:szCs w:val="22"/>
        </w:rPr>
        <w:t>c</w:t>
      </w:r>
      <w:r w:rsidRPr="00945897">
        <w:rPr>
          <w:rFonts w:asciiTheme="minorHAnsi" w:hAnsiTheme="minorHAnsi"/>
          <w:sz w:val="22"/>
          <w:szCs w:val="22"/>
        </w:rPr>
        <w:t xml:space="preserve">er. If you would like to make a donation check out </w:t>
      </w:r>
      <w:r w:rsidR="002A44EB" w:rsidRPr="00945897">
        <w:rPr>
          <w:rFonts w:asciiTheme="minorHAnsi" w:hAnsiTheme="minorHAnsi"/>
          <w:sz w:val="22"/>
          <w:szCs w:val="22"/>
        </w:rPr>
        <w:t>the attached word Doc about the trip. Not for the fainthearted I am thinking. Good luck Sam</w:t>
      </w:r>
    </w:p>
    <w:p w:rsidR="00945897" w:rsidRDefault="00945897" w:rsidP="00945897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  <w:r w:rsidRPr="00945897">
        <w:rPr>
          <w:rFonts w:asciiTheme="minorHAnsi" w:hAnsiTheme="minorHAnsi"/>
          <w:sz w:val="22"/>
          <w:szCs w:val="22"/>
        </w:rPr>
        <w:t xml:space="preserve">Some of the info from </w:t>
      </w:r>
      <w:proofErr w:type="spellStart"/>
      <w:r w:rsidRPr="00945897">
        <w:rPr>
          <w:rFonts w:asciiTheme="minorHAnsi" w:hAnsiTheme="minorHAnsi"/>
          <w:sz w:val="22"/>
          <w:szCs w:val="22"/>
        </w:rPr>
        <w:t>Sams</w:t>
      </w:r>
      <w:proofErr w:type="spellEnd"/>
      <w:r w:rsidRPr="00945897">
        <w:rPr>
          <w:rFonts w:asciiTheme="minorHAnsi" w:hAnsiTheme="minorHAnsi"/>
          <w:sz w:val="22"/>
          <w:szCs w:val="22"/>
        </w:rPr>
        <w:t xml:space="preserve"> word Doc</w:t>
      </w:r>
      <w:r>
        <w:rPr>
          <w:rFonts w:asciiTheme="minorHAnsi" w:hAnsiTheme="minorHAnsi"/>
          <w:sz w:val="22"/>
          <w:szCs w:val="22"/>
        </w:rPr>
        <w:t xml:space="preserve"> follows. </w:t>
      </w:r>
      <w:r w:rsidRPr="00945897">
        <w:rPr>
          <w:rFonts w:asciiTheme="minorHAnsi" w:hAnsiTheme="minorHAnsi"/>
          <w:sz w:val="22"/>
          <w:szCs w:val="22"/>
        </w:rPr>
        <w:t>The</w:t>
      </w:r>
      <w:r>
        <w:rPr>
          <w:rFonts w:asciiTheme="minorHAnsi" w:hAnsiTheme="minorHAnsi"/>
          <w:sz w:val="22"/>
          <w:szCs w:val="22"/>
        </w:rPr>
        <w:t xml:space="preserve"> word doc </w:t>
      </w:r>
      <w:r w:rsidRPr="00945897">
        <w:rPr>
          <w:rFonts w:asciiTheme="minorHAnsi" w:hAnsiTheme="minorHAnsi"/>
          <w:sz w:val="22"/>
          <w:szCs w:val="22"/>
        </w:rPr>
        <w:t>is not part of this email now due to some not receiving due to security</w:t>
      </w:r>
    </w:p>
    <w:p w:rsidR="00945897" w:rsidRPr="00945897" w:rsidRDefault="00945897" w:rsidP="00945897">
      <w:pPr>
        <w:pStyle w:val="SiteSafelettercopy"/>
        <w:spacing w:line="276" w:lineRule="auto"/>
        <w:rPr>
          <w:rFonts w:asciiTheme="minorHAnsi" w:hAnsiTheme="minorHAnsi"/>
          <w:b/>
          <w:i/>
          <w:sz w:val="22"/>
          <w:szCs w:val="22"/>
        </w:rPr>
      </w:pPr>
      <w:r w:rsidRPr="00945897">
        <w:rPr>
          <w:rFonts w:asciiTheme="minorHAnsi" w:hAnsiTheme="minorHAnsi"/>
          <w:b/>
          <w:i/>
          <w:sz w:val="22"/>
          <w:szCs w:val="22"/>
        </w:rPr>
        <w:t xml:space="preserve">Some of you may be aware of the </w:t>
      </w:r>
      <w:proofErr w:type="spellStart"/>
      <w:r w:rsidRPr="00945897">
        <w:rPr>
          <w:rFonts w:asciiTheme="minorHAnsi" w:hAnsiTheme="minorHAnsi"/>
          <w:b/>
          <w:i/>
          <w:sz w:val="22"/>
          <w:szCs w:val="22"/>
        </w:rPr>
        <w:t>Tranz</w:t>
      </w:r>
      <w:proofErr w:type="spellEnd"/>
      <w:r w:rsidRPr="00945897">
        <w:rPr>
          <w:rFonts w:asciiTheme="minorHAnsi" w:hAnsiTheme="minorHAnsi"/>
          <w:b/>
          <w:i/>
          <w:sz w:val="22"/>
          <w:szCs w:val="22"/>
        </w:rPr>
        <w:t xml:space="preserve"> Alpine Scooter Safari. An event involving scooter riders traveling from Christchurch to </w:t>
      </w:r>
      <w:proofErr w:type="spellStart"/>
      <w:r w:rsidRPr="00945897">
        <w:rPr>
          <w:rFonts w:asciiTheme="minorHAnsi" w:hAnsiTheme="minorHAnsi"/>
          <w:b/>
          <w:i/>
          <w:sz w:val="22"/>
          <w:szCs w:val="22"/>
        </w:rPr>
        <w:t>Hokitika</w:t>
      </w:r>
      <w:proofErr w:type="spellEnd"/>
      <w:r w:rsidRPr="00945897">
        <w:rPr>
          <w:rFonts w:asciiTheme="minorHAnsi" w:hAnsiTheme="minorHAnsi"/>
          <w:b/>
          <w:i/>
          <w:sz w:val="22"/>
          <w:szCs w:val="22"/>
        </w:rPr>
        <w:t xml:space="preserve"> to raise money for the Cancer Society. </w:t>
      </w:r>
    </w:p>
    <w:p w:rsidR="00945897" w:rsidRPr="00945897" w:rsidRDefault="00945897" w:rsidP="00945897">
      <w:pPr>
        <w:pStyle w:val="SiteSafelettercopy"/>
        <w:spacing w:line="276" w:lineRule="auto"/>
        <w:rPr>
          <w:rFonts w:asciiTheme="minorHAnsi" w:hAnsiTheme="minorHAnsi"/>
          <w:b/>
          <w:i/>
          <w:sz w:val="22"/>
          <w:szCs w:val="22"/>
        </w:rPr>
      </w:pPr>
      <w:r w:rsidRPr="00945897">
        <w:rPr>
          <w:rFonts w:asciiTheme="minorHAnsi" w:hAnsiTheme="minorHAnsi"/>
          <w:b/>
          <w:i/>
          <w:sz w:val="22"/>
          <w:szCs w:val="22"/>
        </w:rPr>
        <w:t xml:space="preserve">However not many people are aware of another scooter endurance event, I refer of course to The Southern Scooter Challenge. Starting from the windswept Stirling Point in Bluff and finishing at the alpine resort of Queenstown. </w:t>
      </w:r>
    </w:p>
    <w:p w:rsidR="00945897" w:rsidRPr="00945897" w:rsidRDefault="00945897" w:rsidP="00945897">
      <w:pPr>
        <w:pStyle w:val="SiteSafelettercopy"/>
        <w:spacing w:line="276" w:lineRule="auto"/>
        <w:rPr>
          <w:rFonts w:asciiTheme="minorHAnsi" w:hAnsiTheme="minorHAnsi"/>
          <w:b/>
          <w:i/>
          <w:sz w:val="22"/>
          <w:szCs w:val="22"/>
        </w:rPr>
      </w:pPr>
      <w:r w:rsidRPr="00945897">
        <w:rPr>
          <w:rFonts w:asciiTheme="minorHAnsi" w:hAnsiTheme="minorHAnsi"/>
          <w:b/>
          <w:i/>
          <w:sz w:val="22"/>
          <w:szCs w:val="22"/>
        </w:rPr>
        <w:t xml:space="preserve">This Challenge is not for the fainthearted, it </w:t>
      </w:r>
      <w:proofErr w:type="gramStart"/>
      <w:r w:rsidRPr="00945897">
        <w:rPr>
          <w:rFonts w:asciiTheme="minorHAnsi" w:hAnsiTheme="minorHAnsi"/>
          <w:b/>
          <w:i/>
          <w:sz w:val="22"/>
          <w:szCs w:val="22"/>
        </w:rPr>
        <w:t>is designed</w:t>
      </w:r>
      <w:proofErr w:type="gramEnd"/>
      <w:r w:rsidRPr="00945897">
        <w:rPr>
          <w:rFonts w:asciiTheme="minorHAnsi" w:hAnsiTheme="minorHAnsi"/>
          <w:b/>
          <w:i/>
          <w:sz w:val="22"/>
          <w:szCs w:val="22"/>
        </w:rPr>
        <w:t xml:space="preserve"> to be a </w:t>
      </w:r>
      <w:r w:rsidRPr="00945897">
        <w:rPr>
          <w:rFonts w:asciiTheme="minorHAnsi" w:hAnsiTheme="minorHAnsi"/>
          <w:b/>
          <w:i/>
          <w:sz w:val="22"/>
          <w:szCs w:val="22"/>
        </w:rPr>
        <w:t>grueling</w:t>
      </w:r>
      <w:r w:rsidRPr="00945897">
        <w:rPr>
          <w:rFonts w:asciiTheme="minorHAnsi" w:hAnsiTheme="minorHAnsi"/>
          <w:b/>
          <w:i/>
          <w:sz w:val="22"/>
          <w:szCs w:val="22"/>
        </w:rPr>
        <w:t xml:space="preserve"> and uncomfortable test of endurance on 50cc scooters. This event raises funds for The </w:t>
      </w:r>
      <w:proofErr w:type="spellStart"/>
      <w:r w:rsidRPr="00945897">
        <w:rPr>
          <w:rFonts w:asciiTheme="minorHAnsi" w:hAnsiTheme="minorHAnsi"/>
          <w:b/>
          <w:i/>
          <w:sz w:val="22"/>
          <w:szCs w:val="22"/>
        </w:rPr>
        <w:t>PlaceMakers</w:t>
      </w:r>
      <w:proofErr w:type="spellEnd"/>
      <w:r w:rsidRPr="00945897">
        <w:rPr>
          <w:rFonts w:asciiTheme="minorHAnsi" w:hAnsiTheme="minorHAnsi"/>
          <w:b/>
          <w:i/>
          <w:sz w:val="22"/>
          <w:szCs w:val="22"/>
        </w:rPr>
        <w:t xml:space="preserve"> </w:t>
      </w:r>
      <w:r w:rsidRPr="00945897">
        <w:rPr>
          <w:rFonts w:asciiTheme="minorHAnsi" w:hAnsiTheme="minorHAnsi"/>
          <w:b/>
          <w:i/>
          <w:sz w:val="22"/>
          <w:szCs w:val="22"/>
        </w:rPr>
        <w:t>Foundation, which</w:t>
      </w:r>
      <w:r w:rsidRPr="00945897">
        <w:rPr>
          <w:rFonts w:asciiTheme="minorHAnsi" w:hAnsiTheme="minorHAnsi"/>
          <w:b/>
          <w:i/>
          <w:sz w:val="22"/>
          <w:szCs w:val="22"/>
        </w:rPr>
        <w:t xml:space="preserve"> this year we will be supporting Prostate Cancer Southland and Hospice Southland.</w:t>
      </w:r>
    </w:p>
    <w:p w:rsidR="00945897" w:rsidRPr="00945897" w:rsidRDefault="00945897" w:rsidP="00945897">
      <w:pPr>
        <w:pStyle w:val="SiteSafelettercopy"/>
        <w:spacing w:line="276" w:lineRule="auto"/>
        <w:rPr>
          <w:rFonts w:asciiTheme="minorHAnsi" w:hAnsiTheme="minorHAnsi"/>
          <w:b/>
          <w:i/>
          <w:sz w:val="22"/>
          <w:szCs w:val="22"/>
        </w:rPr>
      </w:pPr>
    </w:p>
    <w:p w:rsidR="00945897" w:rsidRPr="00945897" w:rsidRDefault="00945897" w:rsidP="00945897">
      <w:pPr>
        <w:pStyle w:val="SiteSafelettercopy"/>
        <w:spacing w:line="276" w:lineRule="auto"/>
        <w:rPr>
          <w:rFonts w:asciiTheme="minorHAnsi" w:hAnsiTheme="minorHAnsi"/>
          <w:b/>
          <w:i/>
          <w:sz w:val="22"/>
          <w:szCs w:val="22"/>
        </w:rPr>
      </w:pPr>
      <w:r w:rsidRPr="00945897">
        <w:rPr>
          <w:rFonts w:asciiTheme="minorHAnsi" w:hAnsiTheme="minorHAnsi"/>
          <w:b/>
          <w:i/>
          <w:sz w:val="22"/>
          <w:szCs w:val="22"/>
        </w:rPr>
        <w:t xml:space="preserve">The </w:t>
      </w:r>
      <w:proofErr w:type="spellStart"/>
      <w:r w:rsidRPr="00945897">
        <w:rPr>
          <w:rFonts w:asciiTheme="minorHAnsi" w:hAnsiTheme="minorHAnsi"/>
          <w:b/>
          <w:i/>
          <w:sz w:val="22"/>
          <w:szCs w:val="22"/>
        </w:rPr>
        <w:t>Throttlestop</w:t>
      </w:r>
      <w:proofErr w:type="spellEnd"/>
      <w:r w:rsidRPr="00945897">
        <w:rPr>
          <w:rFonts w:asciiTheme="minorHAnsi" w:hAnsiTheme="minorHAnsi"/>
          <w:b/>
          <w:i/>
          <w:sz w:val="22"/>
          <w:szCs w:val="22"/>
        </w:rPr>
        <w:t xml:space="preserve"> Riders, a team from Rangiora in a bid to raise funds and heighten the profile of the challenge, will be riding to and from the event, 1400 km in 6 days at an average speed of 25kmph. </w:t>
      </w:r>
    </w:p>
    <w:p w:rsidR="00945897" w:rsidRPr="00945897" w:rsidRDefault="00945897" w:rsidP="00945897">
      <w:pPr>
        <w:pStyle w:val="SiteSafelettercopy"/>
        <w:spacing w:line="276" w:lineRule="auto"/>
        <w:rPr>
          <w:rFonts w:asciiTheme="minorHAnsi" w:hAnsiTheme="minorHAnsi"/>
          <w:b/>
          <w:i/>
          <w:sz w:val="22"/>
          <w:szCs w:val="22"/>
        </w:rPr>
      </w:pPr>
    </w:p>
    <w:p w:rsidR="00945897" w:rsidRPr="00945897" w:rsidRDefault="00945897" w:rsidP="00945897">
      <w:pPr>
        <w:pStyle w:val="SiteSafelettercopy"/>
        <w:spacing w:line="276" w:lineRule="auto"/>
        <w:rPr>
          <w:rFonts w:asciiTheme="minorHAnsi" w:hAnsiTheme="minorHAnsi"/>
          <w:b/>
          <w:i/>
          <w:sz w:val="22"/>
          <w:szCs w:val="22"/>
        </w:rPr>
      </w:pPr>
      <w:r w:rsidRPr="00945897">
        <w:rPr>
          <w:rFonts w:asciiTheme="minorHAnsi" w:hAnsiTheme="minorHAnsi"/>
          <w:b/>
          <w:i/>
          <w:sz w:val="22"/>
          <w:szCs w:val="22"/>
        </w:rPr>
        <w:t xml:space="preserve">Show your support by visiting www.southernchallenge.co.nz and select SPONSER/ (drop down menu) sponsor a friend/ support a friend/ </w:t>
      </w:r>
      <w:proofErr w:type="spellStart"/>
      <w:r w:rsidRPr="00945897">
        <w:rPr>
          <w:rFonts w:asciiTheme="minorHAnsi" w:hAnsiTheme="minorHAnsi"/>
          <w:b/>
          <w:i/>
          <w:sz w:val="22"/>
          <w:szCs w:val="22"/>
        </w:rPr>
        <w:t>Throttlestop</w:t>
      </w:r>
      <w:proofErr w:type="spellEnd"/>
      <w:r w:rsidRPr="00945897">
        <w:rPr>
          <w:rFonts w:asciiTheme="minorHAnsi" w:hAnsiTheme="minorHAnsi"/>
          <w:b/>
          <w:i/>
          <w:sz w:val="22"/>
          <w:szCs w:val="22"/>
        </w:rPr>
        <w:t xml:space="preserve"> Riders </w:t>
      </w:r>
    </w:p>
    <w:p w:rsidR="00945897" w:rsidRPr="00945897" w:rsidRDefault="00945897" w:rsidP="00945897">
      <w:pPr>
        <w:pStyle w:val="SiteSafelettercopy"/>
        <w:spacing w:line="276" w:lineRule="auto"/>
        <w:rPr>
          <w:rFonts w:asciiTheme="minorHAnsi" w:hAnsiTheme="minorHAnsi"/>
          <w:b/>
          <w:i/>
          <w:sz w:val="22"/>
          <w:szCs w:val="22"/>
        </w:rPr>
      </w:pPr>
      <w:r w:rsidRPr="00945897">
        <w:rPr>
          <w:rFonts w:asciiTheme="minorHAnsi" w:hAnsiTheme="minorHAnsi"/>
          <w:b/>
          <w:i/>
          <w:sz w:val="22"/>
          <w:szCs w:val="22"/>
        </w:rPr>
        <w:t xml:space="preserve">(Thanks for your support, </w:t>
      </w:r>
      <w:proofErr w:type="gramStart"/>
      <w:r w:rsidRPr="00945897">
        <w:rPr>
          <w:rFonts w:asciiTheme="minorHAnsi" w:hAnsiTheme="minorHAnsi"/>
          <w:b/>
          <w:i/>
          <w:sz w:val="22"/>
          <w:szCs w:val="22"/>
        </w:rPr>
        <w:t>Every</w:t>
      </w:r>
      <w:proofErr w:type="gramEnd"/>
      <w:r w:rsidRPr="00945897">
        <w:rPr>
          <w:rFonts w:asciiTheme="minorHAnsi" w:hAnsiTheme="minorHAnsi"/>
          <w:b/>
          <w:i/>
          <w:sz w:val="22"/>
          <w:szCs w:val="22"/>
        </w:rPr>
        <w:t xml:space="preserve"> little Helps).</w:t>
      </w:r>
    </w:p>
    <w:p w:rsidR="00945897" w:rsidRDefault="00945897" w:rsidP="00945897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p w:rsidR="00945897" w:rsidRDefault="00945897" w:rsidP="00945897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p w:rsidR="00A8244B" w:rsidRPr="00945897" w:rsidRDefault="00A8244B" w:rsidP="000B2252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945897">
        <w:rPr>
          <w:rFonts w:asciiTheme="minorHAnsi" w:hAnsiTheme="minorHAnsi"/>
          <w:sz w:val="22"/>
          <w:szCs w:val="22"/>
        </w:rPr>
        <w:t>Tony and Annette Gibson from the glove up campaign presented about the glove up campaign and the death of their son</w:t>
      </w:r>
      <w:r w:rsidR="000B2252" w:rsidRPr="00945897">
        <w:rPr>
          <w:rFonts w:asciiTheme="minorHAnsi" w:hAnsiTheme="minorHAnsi"/>
          <w:sz w:val="22"/>
          <w:szCs w:val="22"/>
        </w:rPr>
        <w:t xml:space="preserve">, Jason. Thanks for sharing. Further information </w:t>
      </w:r>
      <w:proofErr w:type="gramStart"/>
      <w:r w:rsidR="000B2252" w:rsidRPr="00945897">
        <w:rPr>
          <w:rFonts w:asciiTheme="minorHAnsi" w:hAnsiTheme="minorHAnsi"/>
          <w:sz w:val="22"/>
          <w:szCs w:val="22"/>
        </w:rPr>
        <w:t>can be found</w:t>
      </w:r>
      <w:proofErr w:type="gramEnd"/>
      <w:r w:rsidR="000B2252" w:rsidRPr="00945897">
        <w:rPr>
          <w:rFonts w:asciiTheme="minorHAnsi" w:hAnsiTheme="minorHAnsi"/>
          <w:sz w:val="22"/>
          <w:szCs w:val="22"/>
        </w:rPr>
        <w:t xml:space="preserve"> at the following link.   </w:t>
      </w:r>
      <w:hyperlink r:id="rId15" w:history="1">
        <w:r w:rsidR="000B2252" w:rsidRPr="00945897">
          <w:rPr>
            <w:rStyle w:val="Hyperlink"/>
            <w:rFonts w:asciiTheme="minorHAnsi" w:hAnsiTheme="minorHAnsi"/>
            <w:sz w:val="22"/>
            <w:szCs w:val="22"/>
          </w:rPr>
          <w:t>https://www.gloveup.co.nz/</w:t>
        </w:r>
      </w:hyperlink>
      <w:r w:rsidR="000B2252" w:rsidRPr="00945897">
        <w:rPr>
          <w:rFonts w:asciiTheme="minorHAnsi" w:hAnsiTheme="minorHAnsi"/>
          <w:sz w:val="22"/>
          <w:szCs w:val="22"/>
        </w:rPr>
        <w:t xml:space="preserve">  Tony and Annette are happy to have a talk to anyone about this topic.</w:t>
      </w:r>
    </w:p>
    <w:p w:rsidR="000B2252" w:rsidRDefault="000B2252" w:rsidP="000B2252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annual NZISM CPD day is going to be on </w:t>
      </w:r>
      <w:proofErr w:type="gramStart"/>
      <w:r>
        <w:rPr>
          <w:rFonts w:asciiTheme="minorHAnsi" w:hAnsiTheme="minorHAnsi"/>
          <w:sz w:val="22"/>
          <w:szCs w:val="22"/>
        </w:rPr>
        <w:t>18</w:t>
      </w:r>
      <w:r w:rsidRPr="000B2252">
        <w:rPr>
          <w:rFonts w:asciiTheme="minorHAnsi" w:hAnsiTheme="minorHAnsi"/>
          <w:sz w:val="22"/>
          <w:szCs w:val="22"/>
          <w:vertAlign w:val="superscript"/>
        </w:rPr>
        <w:t>th</w:t>
      </w:r>
      <w:proofErr w:type="gramEnd"/>
      <w:r>
        <w:rPr>
          <w:rFonts w:asciiTheme="minorHAnsi" w:hAnsiTheme="minorHAnsi"/>
          <w:sz w:val="22"/>
          <w:szCs w:val="22"/>
        </w:rPr>
        <w:t xml:space="preserve"> October 2019. Some great speakers and topics lined up. This is open for all to attend. It is cheaper for NZISM Members. The link to for more info is </w:t>
      </w:r>
      <w:hyperlink r:id="rId16" w:history="1">
        <w:r w:rsidRPr="004030E1">
          <w:rPr>
            <w:rStyle w:val="Hyperlink"/>
            <w:rFonts w:asciiTheme="minorHAnsi" w:hAnsiTheme="minorHAnsi"/>
            <w:sz w:val="22"/>
            <w:szCs w:val="22"/>
          </w:rPr>
          <w:t>https://www.nzism.org/book/p6gE6X53RR6PQ7Lh7K2LOSTr/</w:t>
        </w:r>
      </w:hyperlink>
      <w:r>
        <w:rPr>
          <w:rFonts w:asciiTheme="minorHAnsi" w:hAnsiTheme="minorHAnsi"/>
          <w:sz w:val="22"/>
          <w:szCs w:val="22"/>
        </w:rPr>
        <w:t xml:space="preserve"> </w:t>
      </w:r>
    </w:p>
    <w:p w:rsidR="000B2252" w:rsidRDefault="000B2252" w:rsidP="000B2252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Site Safe donated two x spot prizes. Attendance to a 4-hour course and one for attendance to a full day course. These were drawn and two deserving SLG members won these. Thanks Philipp Lang Site Safe</w:t>
      </w:r>
    </w:p>
    <w:p w:rsidR="00022BEA" w:rsidRDefault="00022BEA" w:rsidP="00022BEA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022BEA" w:rsidRDefault="000B2252" w:rsidP="00022BE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Miles Construction have kindly offered to sponsor breakfast at the next SLG in October. </w:t>
      </w:r>
    </w:p>
    <w:p w:rsidR="00022BEA" w:rsidRDefault="00022BEA" w:rsidP="00022BEA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022BEA" w:rsidRDefault="00022BEA" w:rsidP="00331FAD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AF4FD3">
        <w:rPr>
          <w:rFonts w:asciiTheme="minorHAnsi" w:hAnsiTheme="minorHAnsi"/>
          <w:sz w:val="22"/>
          <w:szCs w:val="22"/>
        </w:rPr>
        <w:t xml:space="preserve">Next meeting is </w:t>
      </w:r>
      <w:r w:rsidR="000B2252">
        <w:rPr>
          <w:rFonts w:asciiTheme="minorHAnsi" w:hAnsiTheme="minorHAnsi"/>
          <w:sz w:val="22"/>
          <w:szCs w:val="22"/>
        </w:rPr>
        <w:t>31</w:t>
      </w:r>
      <w:r w:rsidR="000B2252" w:rsidRPr="000B2252">
        <w:rPr>
          <w:rFonts w:asciiTheme="minorHAnsi" w:hAnsiTheme="minorHAnsi"/>
          <w:sz w:val="22"/>
          <w:szCs w:val="22"/>
          <w:vertAlign w:val="superscript"/>
        </w:rPr>
        <w:t>st</w:t>
      </w:r>
      <w:r w:rsidR="000B2252">
        <w:rPr>
          <w:rFonts w:asciiTheme="minorHAnsi" w:hAnsiTheme="minorHAnsi"/>
          <w:sz w:val="22"/>
          <w:szCs w:val="22"/>
        </w:rPr>
        <w:t xml:space="preserve"> October 2019 (please check your calendars as this was previously scheduled for the week before)</w:t>
      </w:r>
    </w:p>
    <w:p w:rsidR="00D84755" w:rsidRDefault="00D84755" w:rsidP="00D84755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p w:rsidR="00D84755" w:rsidRDefault="00D84755" w:rsidP="00D84755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Lock that date into your calendars. Some great speakers booked for the next meeting</w:t>
      </w:r>
    </w:p>
    <w:p w:rsidR="00D84755" w:rsidRDefault="00D84755" w:rsidP="00D84755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p w:rsidR="00D84755" w:rsidRDefault="00D84755" w:rsidP="00D84755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If you responded to the calendar invite for this meeting with an apology and it is not on the minute, apologies. There was a technical hitch and many apologies did not come back to me from the invite. </w:t>
      </w:r>
    </w:p>
    <w:p w:rsidR="00D84755" w:rsidRDefault="00D84755" w:rsidP="00D84755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p w:rsidR="00D84755" w:rsidRPr="00AF4FD3" w:rsidRDefault="00D84755" w:rsidP="00D84755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Have a great week</w:t>
      </w:r>
    </w:p>
    <w:p w:rsidR="00230E8B" w:rsidRPr="00230E8B" w:rsidRDefault="00230E8B" w:rsidP="00230E8B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sectPr w:rsidR="00230E8B" w:rsidRPr="00230E8B" w:rsidSect="005D109D">
      <w:type w:val="continuous"/>
      <w:pgSz w:w="11900" w:h="16840"/>
      <w:pgMar w:top="1361" w:right="1361" w:bottom="136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7B0" w:rsidRDefault="002C07B0" w:rsidP="000D22F0">
      <w:r>
        <w:separator/>
      </w:r>
    </w:p>
  </w:endnote>
  <w:endnote w:type="continuationSeparator" w:id="0">
    <w:p w:rsidR="002C07B0" w:rsidRDefault="002C07B0" w:rsidP="000D2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7C0" w:rsidRDefault="001A47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7C0" w:rsidRDefault="001A47C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267" w:rsidRDefault="00FF5267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376B383C" wp14:editId="275938C7">
          <wp:simplePos x="0" y="0"/>
          <wp:positionH relativeFrom="page">
            <wp:posOffset>0</wp:posOffset>
          </wp:positionH>
          <wp:positionV relativeFrom="page">
            <wp:posOffset>7494905</wp:posOffset>
          </wp:positionV>
          <wp:extent cx="1228725" cy="3187700"/>
          <wp:effectExtent l="0" t="0" r="0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F006 Letterhead-5mmMargin-RGBp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159" r="83731"/>
                  <a:stretch/>
                </pic:blipFill>
                <pic:spPr bwMode="auto">
                  <a:xfrm>
                    <a:off x="0" y="0"/>
                    <a:ext cx="1228725" cy="318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7B0" w:rsidRDefault="002C07B0" w:rsidP="000D22F0">
      <w:r>
        <w:separator/>
      </w:r>
    </w:p>
  </w:footnote>
  <w:footnote w:type="continuationSeparator" w:id="0">
    <w:p w:rsidR="002C07B0" w:rsidRDefault="002C07B0" w:rsidP="000D22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7C0" w:rsidRDefault="001A47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2F0" w:rsidRDefault="006E32A1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0288" behindDoc="1" locked="0" layoutInCell="1" allowOverlap="1" wp14:anchorId="227D07C0" wp14:editId="319F0700">
          <wp:simplePos x="0" y="0"/>
          <wp:positionH relativeFrom="page">
            <wp:posOffset>1905</wp:posOffset>
          </wp:positionH>
          <wp:positionV relativeFrom="page">
            <wp:posOffset>2305</wp:posOffset>
          </wp:positionV>
          <wp:extent cx="7555510" cy="1068739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SF006 Letterhead-5mmMargin-RGB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8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267" w:rsidRDefault="00FF5267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1312" behindDoc="1" locked="0" layoutInCell="1" allowOverlap="1" wp14:anchorId="3CDC51F5" wp14:editId="0D86F00E">
          <wp:simplePos x="0" y="0"/>
          <wp:positionH relativeFrom="column">
            <wp:posOffset>-903605</wp:posOffset>
          </wp:positionH>
          <wp:positionV relativeFrom="paragraph">
            <wp:posOffset>-488494</wp:posOffset>
          </wp:positionV>
          <wp:extent cx="7615004" cy="10764872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004" cy="10764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35FCE"/>
    <w:multiLevelType w:val="hybridMultilevel"/>
    <w:tmpl w:val="594AD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en-NZ" w:vendorID="64" w:dllVersion="131078" w:nlCheck="1" w:checkStyle="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97C"/>
    <w:rsid w:val="00022BEA"/>
    <w:rsid w:val="00027104"/>
    <w:rsid w:val="000370C6"/>
    <w:rsid w:val="000A097C"/>
    <w:rsid w:val="000B2252"/>
    <w:rsid w:val="000C5D09"/>
    <w:rsid w:val="000D22F0"/>
    <w:rsid w:val="001005F6"/>
    <w:rsid w:val="00164B09"/>
    <w:rsid w:val="001A47C0"/>
    <w:rsid w:val="00230E8B"/>
    <w:rsid w:val="002A44EB"/>
    <w:rsid w:val="002C07B0"/>
    <w:rsid w:val="002D0718"/>
    <w:rsid w:val="002D16A4"/>
    <w:rsid w:val="00325F6D"/>
    <w:rsid w:val="00331FAD"/>
    <w:rsid w:val="00392B4B"/>
    <w:rsid w:val="003B1CF7"/>
    <w:rsid w:val="00400DBE"/>
    <w:rsid w:val="0040404D"/>
    <w:rsid w:val="00454EE0"/>
    <w:rsid w:val="00464620"/>
    <w:rsid w:val="00483A4D"/>
    <w:rsid w:val="004847C2"/>
    <w:rsid w:val="0050169B"/>
    <w:rsid w:val="0054207E"/>
    <w:rsid w:val="00571324"/>
    <w:rsid w:val="00586DF1"/>
    <w:rsid w:val="005B497D"/>
    <w:rsid w:val="005D109D"/>
    <w:rsid w:val="005E122C"/>
    <w:rsid w:val="00603F5E"/>
    <w:rsid w:val="006B0FFF"/>
    <w:rsid w:val="006D48D3"/>
    <w:rsid w:val="006E32A1"/>
    <w:rsid w:val="007140C6"/>
    <w:rsid w:val="00741875"/>
    <w:rsid w:val="007A5C28"/>
    <w:rsid w:val="007B772F"/>
    <w:rsid w:val="007C3118"/>
    <w:rsid w:val="008614D0"/>
    <w:rsid w:val="00861A75"/>
    <w:rsid w:val="008E6B52"/>
    <w:rsid w:val="009041F8"/>
    <w:rsid w:val="009257AA"/>
    <w:rsid w:val="00945897"/>
    <w:rsid w:val="00945E36"/>
    <w:rsid w:val="00953BAB"/>
    <w:rsid w:val="009947CE"/>
    <w:rsid w:val="009F4786"/>
    <w:rsid w:val="00A8244B"/>
    <w:rsid w:val="00AF4FD3"/>
    <w:rsid w:val="00B23C79"/>
    <w:rsid w:val="00BB24C7"/>
    <w:rsid w:val="00BC6A98"/>
    <w:rsid w:val="00BC7F31"/>
    <w:rsid w:val="00BE5B09"/>
    <w:rsid w:val="00BF2398"/>
    <w:rsid w:val="00C023E7"/>
    <w:rsid w:val="00C22177"/>
    <w:rsid w:val="00C53821"/>
    <w:rsid w:val="00D84755"/>
    <w:rsid w:val="00D958D4"/>
    <w:rsid w:val="00E0062B"/>
    <w:rsid w:val="00E14BFD"/>
    <w:rsid w:val="00E235DA"/>
    <w:rsid w:val="00E274CC"/>
    <w:rsid w:val="00E34648"/>
    <w:rsid w:val="00F324AF"/>
    <w:rsid w:val="00F541EB"/>
    <w:rsid w:val="00FC0A3C"/>
    <w:rsid w:val="00FF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75C6334-5C32-4338-BC09-CCA9784B6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0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2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2F0"/>
  </w:style>
  <w:style w:type="paragraph" w:styleId="Footer">
    <w:name w:val="footer"/>
    <w:basedOn w:val="Normal"/>
    <w:link w:val="FooterChar"/>
    <w:uiPriority w:val="99"/>
    <w:unhideWhenUsed/>
    <w:rsid w:val="000D22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2F0"/>
  </w:style>
  <w:style w:type="paragraph" w:customStyle="1" w:styleId="SiteSafelettercopy">
    <w:name w:val="Site Safe letter copy"/>
    <w:basedOn w:val="Normal"/>
    <w:qFormat/>
    <w:rsid w:val="00464620"/>
    <w:pPr>
      <w:spacing w:line="240" w:lineRule="exact"/>
    </w:pPr>
    <w:rPr>
      <w:rFonts w:ascii="Arial Narrow" w:hAnsi="Arial Narrow"/>
      <w:sz w:val="20"/>
      <w:szCs w:val="20"/>
    </w:rPr>
  </w:style>
  <w:style w:type="table" w:styleId="TableGrid">
    <w:name w:val="Table Grid"/>
    <w:basedOn w:val="TableNormal"/>
    <w:uiPriority w:val="39"/>
    <w:unhideWhenUsed/>
    <w:rsid w:val="00400D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400DB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400DBE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5D109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5D10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GridTable4-Accent5">
    <w:name w:val="Grid Table 4 Accent 5"/>
    <w:basedOn w:val="TableNormal"/>
    <w:uiPriority w:val="49"/>
    <w:rsid w:val="005D109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BC7F3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7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nzism.org/book/p6gE6X53RR6PQ7Lh7K2LOST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gloveup.co.nz/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orksafe.govt.nz/topic-and-industry/energy-safety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reeborn\Documents\SiteSafe%20Brand%20New\Word%20doc%20template\Site%20Safe%20basic%20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D87DFE-6F64-49AC-B0B6-949D890FC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Site Safe basic word doc.dotx</Template>
  <TotalTime>104</TotalTime>
  <Pages>3</Pages>
  <Words>880</Words>
  <Characters>5020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    Date: 	22nd August 2019</vt:lpstr>
      <vt:lpstr>    Venue: Ara Woolston Christchurch</vt:lpstr>
      <vt:lpstr>    Time: 	 Breakfast 7:00am </vt:lpstr>
      <vt:lpstr>    Meeting 7:30am</vt:lpstr>
      <vt:lpstr>    Chair: Dougal Holmes</vt:lpstr>
      <vt:lpstr>    Minutes:  Kelvin Sparks</vt:lpstr>
      <vt:lpstr>    Attendees:</vt:lpstr>
      <vt:lpstr>    Apologies:</vt:lpstr>
      <vt:lpstr>    Minutes</vt:lpstr>
    </vt:vector>
  </TitlesOfParts>
  <Company>The Syndicate</Company>
  <LinksUpToDate>false</LinksUpToDate>
  <CharactersWithSpaces>5889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Freeborn</dc:creator>
  <cp:lastModifiedBy>Kelvin</cp:lastModifiedBy>
  <cp:revision>13</cp:revision>
  <cp:lastPrinted>2015-09-24T04:37:00Z</cp:lastPrinted>
  <dcterms:created xsi:type="dcterms:W3CDTF">2019-08-05T03:45:00Z</dcterms:created>
  <dcterms:modified xsi:type="dcterms:W3CDTF">2019-08-23T03:50:00Z</dcterms:modified>
</cp:coreProperties>
</file>