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F1F7B" w14:textId="77777777" w:rsidR="00E14BFD" w:rsidRDefault="00E14BFD" w:rsidP="00464620">
      <w:pPr>
        <w:pStyle w:val="SiteSafelettercopy"/>
      </w:pPr>
    </w:p>
    <w:p w14:paraId="4B8F1F7C" w14:textId="77777777" w:rsidR="00E14BFD" w:rsidRDefault="00E14BFD" w:rsidP="00464620">
      <w:pPr>
        <w:pStyle w:val="SiteSafelettercopy"/>
      </w:pPr>
    </w:p>
    <w:p w14:paraId="4B8F1F7D" w14:textId="77777777" w:rsidR="00E14BFD" w:rsidRDefault="00E14BFD" w:rsidP="00464620">
      <w:pPr>
        <w:pStyle w:val="SiteSafelettercopy"/>
      </w:pPr>
    </w:p>
    <w:p w14:paraId="4B8F1F7E" w14:textId="77777777" w:rsidR="00E14BFD" w:rsidRDefault="00E14BFD" w:rsidP="00464620">
      <w:pPr>
        <w:pStyle w:val="SiteSafelettercopy"/>
      </w:pPr>
    </w:p>
    <w:p w14:paraId="4B8F1F7F" w14:textId="77777777" w:rsidR="00E14BFD" w:rsidRDefault="00E14BFD" w:rsidP="00464620">
      <w:pPr>
        <w:pStyle w:val="SiteSafelettercopy"/>
      </w:pPr>
    </w:p>
    <w:p w14:paraId="4B8F1F80" w14:textId="77777777" w:rsidR="00E14BFD" w:rsidRDefault="00E14BFD" w:rsidP="00464620">
      <w:pPr>
        <w:pStyle w:val="SiteSafelettercopy"/>
      </w:pPr>
    </w:p>
    <w:p w14:paraId="4B8F1F81" w14:textId="77777777" w:rsidR="00E14BFD" w:rsidRDefault="00E14BFD" w:rsidP="00464620">
      <w:pPr>
        <w:pStyle w:val="SiteSafelettercopy"/>
      </w:pPr>
    </w:p>
    <w:p w14:paraId="4B8F1F82" w14:textId="77777777" w:rsidR="00E14BFD" w:rsidRDefault="00E14BFD" w:rsidP="00464620">
      <w:pPr>
        <w:pStyle w:val="SiteSafelettercopy"/>
      </w:pPr>
    </w:p>
    <w:p w14:paraId="4B8F1F83" w14:textId="77777777" w:rsidR="00E14BFD" w:rsidRDefault="00E14BFD" w:rsidP="00464620">
      <w:pPr>
        <w:pStyle w:val="SiteSafelettercopy"/>
      </w:pPr>
    </w:p>
    <w:p w14:paraId="4B8F1F84" w14:textId="77777777"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14:paraId="4B8F1F85" w14:textId="77777777"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6" w14:textId="77777777" w:rsidR="00C53821" w:rsidRPr="00022BEA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RPr="00022BEA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7" w14:textId="1D600B66" w:rsidR="007C3118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r w:rsidR="00CE072C" w:rsidRPr="00CE072C">
        <w:rPr>
          <w:rFonts w:asciiTheme="majorHAnsi" w:eastAsiaTheme="majorEastAsia" w:hAnsiTheme="majorHAnsi" w:cstheme="majorBidi"/>
          <w:sz w:val="26"/>
          <w:szCs w:val="26"/>
        </w:rPr>
        <w:t>20</w:t>
      </w:r>
      <w:r w:rsidR="00CE072C" w:rsidRPr="00CE072C">
        <w:rPr>
          <w:rFonts w:asciiTheme="majorHAnsi" w:eastAsiaTheme="majorEastAsia" w:hAnsiTheme="majorHAnsi" w:cstheme="majorBidi"/>
          <w:sz w:val="26"/>
          <w:szCs w:val="26"/>
          <w:vertAlign w:val="superscript"/>
        </w:rPr>
        <w:t>th</w:t>
      </w:r>
      <w:r w:rsidR="00CE072C" w:rsidRPr="00CE072C">
        <w:rPr>
          <w:rFonts w:asciiTheme="majorHAnsi" w:eastAsiaTheme="majorEastAsia" w:hAnsiTheme="majorHAnsi" w:cstheme="majorBidi"/>
          <w:sz w:val="26"/>
          <w:szCs w:val="26"/>
        </w:rPr>
        <w:t xml:space="preserve"> February 2020</w:t>
      </w:r>
    </w:p>
    <w:p w14:paraId="4B8F1F88" w14:textId="2063C0C9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CD3EE9">
        <w:rPr>
          <w:rFonts w:asciiTheme="majorHAnsi" w:eastAsiaTheme="majorEastAsia" w:hAnsiTheme="majorHAnsi" w:cstheme="majorBidi"/>
          <w:sz w:val="26"/>
          <w:szCs w:val="26"/>
        </w:rPr>
        <w:t>Ara Woolston Site</w:t>
      </w:r>
      <w:r w:rsidR="004F26C5">
        <w:rPr>
          <w:rFonts w:asciiTheme="majorHAnsi" w:eastAsiaTheme="majorEastAsia" w:hAnsiTheme="majorHAnsi" w:cstheme="majorBidi"/>
          <w:sz w:val="26"/>
          <w:szCs w:val="26"/>
        </w:rPr>
        <w:t xml:space="preserve"> </w:t>
      </w:r>
    </w:p>
    <w:p w14:paraId="4B8F1F89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14:paraId="4B8F1F8A" w14:textId="5A0CC776" w:rsidR="00C53821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  <w:r w:rsidR="00BB00ED">
        <w:rPr>
          <w:rFonts w:asciiTheme="majorHAnsi" w:eastAsiaTheme="majorEastAsia" w:hAnsiTheme="majorHAnsi" w:cstheme="majorBidi"/>
          <w:sz w:val="26"/>
          <w:szCs w:val="26"/>
        </w:rPr>
        <w:t>-</w:t>
      </w:r>
      <w:r w:rsidR="00797DBC">
        <w:rPr>
          <w:rFonts w:asciiTheme="majorHAnsi" w:eastAsiaTheme="majorEastAsia" w:hAnsiTheme="majorHAnsi" w:cstheme="majorBidi"/>
          <w:sz w:val="26"/>
          <w:szCs w:val="26"/>
        </w:rPr>
        <w:t>9.00am</w:t>
      </w:r>
    </w:p>
    <w:p w14:paraId="4B8F1F8B" w14:textId="77777777" w:rsidR="00C53821" w:rsidRPr="00C53821" w:rsidRDefault="00C53821" w:rsidP="00C53821">
      <w:pPr>
        <w:rPr>
          <w:sz w:val="24"/>
          <w:szCs w:val="24"/>
        </w:rPr>
      </w:pPr>
    </w:p>
    <w:p w14:paraId="4B8F1F8C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Dougal Holmes</w:t>
      </w:r>
    </w:p>
    <w:p w14:paraId="4B8F1F8D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90742A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Kelvin Sparks</w:t>
      </w:r>
    </w:p>
    <w:p w14:paraId="4B8F1F8E" w14:textId="77777777"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F" w14:textId="77777777" w:rsidR="00C22177" w:rsidRDefault="005D109D" w:rsidP="005D109D">
      <w:pPr>
        <w:pStyle w:val="Heading2"/>
      </w:pPr>
      <w:r>
        <w:t>Attendees: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5D109D" w14:paraId="4B8F1F94" w14:textId="77777777" w:rsidTr="005D1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0" w14:textId="77777777" w:rsidR="005D109D" w:rsidRDefault="005D109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1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2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14:paraId="4B8F1F93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0A24E4" w14:paraId="5B5C766E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030486F8" w14:textId="0AE73C82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Angela Cody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5FBA82F3" w14:textId="05A5A3EC" w:rsidR="000A24E4" w:rsidRPr="00105AA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Cody Baker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113EA097" w14:textId="15EA74C3" w:rsidR="000A24E4" w:rsidRP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A24E4">
              <w:rPr>
                <w:rFonts w:asciiTheme="minorHAnsi" w:hAnsiTheme="minorHAnsi"/>
                <w:sz w:val="22"/>
                <w:szCs w:val="22"/>
              </w:rPr>
              <w:t>Mark Dawson</w:t>
            </w:r>
            <w:r w:rsidRPr="000A24E4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2AA37216" w14:textId="5E8E1F4D" w:rsidR="000A24E4" w:rsidRPr="00C12D36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Ara</w:t>
            </w:r>
          </w:p>
        </w:tc>
      </w:tr>
      <w:tr w:rsidR="000A24E4" w14:paraId="4A98882E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30ECB293" w14:textId="49390552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Bridgitte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Baker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38B6F4C" w14:textId="62DE4532" w:rsidR="000A24E4" w:rsidRPr="00105AA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Cody Baker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17396B70" w14:textId="0D53AB3C" w:rsidR="000A24E4" w:rsidRP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A24E4">
              <w:rPr>
                <w:rFonts w:asciiTheme="minorHAnsi" w:hAnsiTheme="minorHAnsi"/>
                <w:sz w:val="22"/>
                <w:szCs w:val="22"/>
              </w:rPr>
              <w:t xml:space="preserve">Mark </w:t>
            </w:r>
            <w:proofErr w:type="spellStart"/>
            <w:r w:rsidRPr="000A24E4">
              <w:rPr>
                <w:rFonts w:asciiTheme="minorHAnsi" w:hAnsiTheme="minorHAnsi"/>
                <w:sz w:val="22"/>
                <w:szCs w:val="22"/>
              </w:rPr>
              <w:t>Idiens</w:t>
            </w:r>
            <w:proofErr w:type="spellEnd"/>
            <w:r w:rsidRPr="000A24E4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10DB5D57" w14:textId="5DDCE39A" w:rsidR="000A24E4" w:rsidRPr="00C12D36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Self Employed</w:t>
            </w:r>
          </w:p>
        </w:tc>
      </w:tr>
      <w:tr w:rsidR="000A24E4" w14:paraId="4B8F1F99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5" w14:textId="4E50FB83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Bhamini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Mankotia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6" w14:textId="64B17252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sz w:val="22"/>
                <w:szCs w:val="22"/>
              </w:rPr>
              <w:t>Marais laying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7" w14:textId="59EF6755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Mark Tinning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98" w14:textId="505C03BE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Graham Hill Roofing</w:t>
            </w:r>
          </w:p>
        </w:tc>
      </w:tr>
      <w:tr w:rsidR="000A24E4" w14:paraId="4B8F1F9E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A" w14:textId="5D7309BF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b w:val="0"/>
                <w:sz w:val="22"/>
                <w:szCs w:val="22"/>
              </w:rPr>
              <w:t>C J Henderson</w:t>
            </w:r>
            <w:r w:rsidRPr="00105AAD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B" w14:textId="2149CE56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sz w:val="22"/>
                <w:szCs w:val="22"/>
              </w:rPr>
              <w:t>Worksafe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C" w14:textId="7954FFE1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Matt Tippen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9D" w14:textId="4CE957CB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CHCH Cathedral Reinstatement</w:t>
            </w:r>
          </w:p>
        </w:tc>
      </w:tr>
      <w:tr w:rsidR="000A24E4" w14:paraId="4B8F1FA3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F" w14:textId="7323FC9D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Callum Thornton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0" w14:textId="6EBF0849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sz w:val="22"/>
                <w:szCs w:val="22"/>
              </w:rPr>
              <w:t>CCC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1" w14:textId="2ED9E6BB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Michael Gott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A2" w14:textId="7875618E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Catholic Diocese of Christchurch</w:t>
            </w:r>
          </w:p>
        </w:tc>
      </w:tr>
      <w:tr w:rsidR="000A24E4" w14:paraId="4B8F1FA8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4" w14:textId="298DD56D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b w:val="0"/>
                <w:sz w:val="22"/>
                <w:szCs w:val="22"/>
              </w:rPr>
              <w:t>Dave McBeth</w:t>
            </w:r>
            <w:r w:rsidRPr="00105AAD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5" w14:textId="41418712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6" w14:textId="152E7A4F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Neil Joubert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A7" w14:textId="3316EC96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Armitage Williams</w:t>
            </w:r>
          </w:p>
        </w:tc>
      </w:tr>
      <w:tr w:rsidR="000A24E4" w14:paraId="4B8F1FAD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9" w14:textId="4065B4D4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David Smallwood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A" w14:textId="601B9955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105AAD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B" w14:textId="117EFFB3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Nicki Tasker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AC" w14:textId="50243B43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HRV</w:t>
            </w:r>
          </w:p>
        </w:tc>
      </w:tr>
      <w:tr w:rsidR="000A24E4" w14:paraId="4B8F1FB2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E" w14:textId="17D0CDCB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Doug Burt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F" w14:textId="4073A0B0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Heron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0" w14:textId="46B40B52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Nicola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McNamar</w:t>
            </w:r>
            <w:proofErr w:type="spellEnd"/>
          </w:p>
        </w:tc>
        <w:tc>
          <w:tcPr>
            <w:tcW w:w="2292" w:type="dxa"/>
          </w:tcPr>
          <w:p w14:paraId="4B8F1FB1" w14:textId="042329E6" w:rsidR="000A24E4" w:rsidRPr="005D109D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Food Stuffs</w:t>
            </w:r>
          </w:p>
        </w:tc>
      </w:tr>
      <w:tr w:rsidR="000A24E4" w14:paraId="4B8F1FB7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3" w14:textId="0329C23C" w:rsidR="000A24E4" w:rsidRPr="005D109D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Dougal Holmes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4" w14:textId="77777777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5" w14:textId="540B1F9D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Paul Collings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6" w14:textId="49C8B9AE" w:rsidR="000A24E4" w:rsidRPr="005D109D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Apex Interiors</w:t>
            </w:r>
          </w:p>
        </w:tc>
      </w:tr>
      <w:tr w:rsidR="000A24E4" w14:paraId="4B8F1FBC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8" w14:textId="63BB3BEC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Errol Hawkins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9" w14:textId="20F6BCFB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CCC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A" w14:textId="60C044F4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Paul Duggan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B" w14:textId="4B22273F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Canterbury Safety Charter</w:t>
            </w:r>
          </w:p>
        </w:tc>
      </w:tr>
      <w:tr w:rsidR="000A24E4" w14:paraId="4B8F1FC1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D" w14:textId="02679646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Gareth Shaw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E" w14:textId="5AFCBCB1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Safe and Sound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F" w14:textId="78487739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Rachel Prendergast</w:t>
            </w:r>
          </w:p>
        </w:tc>
        <w:tc>
          <w:tcPr>
            <w:tcW w:w="2292" w:type="dxa"/>
          </w:tcPr>
          <w:p w14:paraId="4B8F1FC0" w14:textId="0F12AFA9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Worksafe NZ</w:t>
            </w:r>
          </w:p>
        </w:tc>
      </w:tr>
      <w:tr w:rsidR="000A24E4" w14:paraId="4B8F1FC6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2" w14:textId="6A6EEE09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Gillian Ferguson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3" w14:textId="3CAEBC4A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Mike Greer Homes Canterbury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4" w14:textId="5EB3EBB5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Rod Dickson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5" w14:textId="3766591E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WorkSafe</w:t>
            </w:r>
          </w:p>
        </w:tc>
      </w:tr>
      <w:tr w:rsidR="000A24E4" w14:paraId="4B8F1FD0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C" w14:textId="1B3C4153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Hal Tapley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D" w14:textId="71A2DA2D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ICP Asbestos Consultants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E" w14:textId="6C75AFFC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Sammy Burnett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F" w14:textId="79ED3973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Graham Hill Roofing</w:t>
            </w:r>
          </w:p>
        </w:tc>
      </w:tr>
      <w:tr w:rsidR="000A24E4" w14:paraId="4B8F1FD5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1" w14:textId="4789F1A4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Hayley Edgerton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2" w14:textId="01983193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Odyssey House Trust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3" w14:textId="638C0367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 xml:space="preserve">Sarah </w:t>
            </w:r>
            <w:proofErr w:type="spellStart"/>
            <w:r w:rsidRPr="00C12D36">
              <w:rPr>
                <w:rFonts w:asciiTheme="minorHAnsi" w:hAnsiTheme="minorHAnsi"/>
                <w:sz w:val="22"/>
                <w:szCs w:val="22"/>
              </w:rPr>
              <w:t>Maghzal</w:t>
            </w:r>
            <w:proofErr w:type="spellEnd"/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4" w14:textId="0D6B7384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Leighs construction</w:t>
            </w:r>
          </w:p>
        </w:tc>
      </w:tr>
      <w:tr w:rsidR="000A24E4" w14:paraId="4B8F1FDA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6" w14:textId="2D8FE1B7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Helen van den Bog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aert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7" w14:textId="05347216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Wise Advisors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8" w14:textId="6E3B5469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Scott Cameron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9" w14:textId="75222897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Phoenix Health and Safety</w:t>
            </w:r>
          </w:p>
        </w:tc>
      </w:tr>
      <w:tr w:rsidR="000A24E4" w14:paraId="4B8F1FDF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B" w14:textId="68505F40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Ian Williams</w:t>
            </w: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C" w14:textId="680E21ED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Pure Nutrition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D" w14:textId="1DCDB447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Sherry Peck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E" w14:textId="7789BE6A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Work Safe</w:t>
            </w:r>
          </w:p>
        </w:tc>
      </w:tr>
      <w:tr w:rsidR="000A24E4" w14:paraId="4B8F1FE4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0" w14:textId="5923F50C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>Ian Williams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E1" w14:textId="77777777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E2" w14:textId="7A5AD24E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Steph Hembury</w:t>
            </w:r>
            <w:r w:rsidRPr="00C12D3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E3" w14:textId="0942E676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Kiss Safety</w:t>
            </w:r>
          </w:p>
        </w:tc>
      </w:tr>
      <w:tr w:rsidR="000A24E4" w14:paraId="4B8F1FE9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5" w14:textId="6C960E47" w:rsidR="000A24E4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b w:val="0"/>
                <w:sz w:val="22"/>
                <w:szCs w:val="22"/>
              </w:rPr>
              <w:t xml:space="preserve">Jay Sanders 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E6" w14:textId="06DBA01B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CNC Alliance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E7" w14:textId="0F54B701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Stephanie Cerpa</w:t>
            </w:r>
          </w:p>
        </w:tc>
        <w:tc>
          <w:tcPr>
            <w:tcW w:w="2292" w:type="dxa"/>
          </w:tcPr>
          <w:p w14:paraId="4B8F1FE8" w14:textId="3FFD5A16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sz w:val="22"/>
                <w:szCs w:val="22"/>
              </w:rPr>
              <w:t>Contract Construction</w:t>
            </w:r>
          </w:p>
        </w:tc>
      </w:tr>
      <w:tr w:rsidR="000A24E4" w14:paraId="1A1CFB30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75510157" w14:textId="4333C1E6" w:rsidR="000A24E4" w:rsidRPr="00B565D8" w:rsidRDefault="000A24E4" w:rsidP="000A24E4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>Jill Williamson</w:t>
            </w: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3FAD5952" w14:textId="33A26CE5" w:rsidR="000A24E4" w:rsidRPr="00B565D8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NZ Police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78487C39" w14:textId="7575C4B9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Tammy Alexander</w:t>
            </w:r>
          </w:p>
        </w:tc>
        <w:tc>
          <w:tcPr>
            <w:tcW w:w="2292" w:type="dxa"/>
          </w:tcPr>
          <w:p w14:paraId="0FD283F5" w14:textId="4208D907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Maugers</w:t>
            </w:r>
          </w:p>
        </w:tc>
      </w:tr>
      <w:tr w:rsidR="000A24E4" w14:paraId="1E6429B6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2519326" w14:textId="79386CF2" w:rsidR="000A24E4" w:rsidRPr="00C12D36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>John Turner</w:t>
            </w: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1E86EA1B" w14:textId="04B8855E" w:rsidR="000A24E4" w:rsidRPr="00B565D8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Calder Stewart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38CFC45B" w14:textId="55686298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 xml:space="preserve">Trevor </w:t>
            </w:r>
            <w:proofErr w:type="spellStart"/>
            <w:r w:rsidRPr="00434080">
              <w:rPr>
                <w:rFonts w:asciiTheme="minorHAnsi" w:hAnsiTheme="minorHAnsi"/>
                <w:sz w:val="22"/>
                <w:szCs w:val="22"/>
              </w:rPr>
              <w:t>Hilston</w:t>
            </w:r>
            <w:proofErr w:type="spellEnd"/>
            <w:r w:rsidRPr="00434080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15ACB9E4" w14:textId="209B415B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Orion</w:t>
            </w:r>
          </w:p>
        </w:tc>
      </w:tr>
      <w:tr w:rsidR="000A24E4" w14:paraId="7292FDCC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258B3BC" w14:textId="35E10798" w:rsidR="000A24E4" w:rsidRPr="00C12D36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>Keith Harvey</w:t>
            </w: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2FF41049" w14:textId="14ED1EA6" w:rsidR="000A24E4" w:rsidRPr="00B565D8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KGC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12183F5" w14:textId="7F26F541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34080">
              <w:rPr>
                <w:rFonts w:asciiTheme="minorHAnsi" w:hAnsiTheme="minorHAnsi"/>
                <w:sz w:val="22"/>
                <w:szCs w:val="22"/>
              </w:rPr>
              <w:t>Tui</w:t>
            </w:r>
            <w:proofErr w:type="spellEnd"/>
            <w:r w:rsidRPr="0043408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434080">
              <w:rPr>
                <w:rFonts w:asciiTheme="minorHAnsi" w:hAnsiTheme="minorHAnsi"/>
                <w:sz w:val="22"/>
                <w:szCs w:val="22"/>
              </w:rPr>
              <w:t>Theyers</w:t>
            </w:r>
            <w:proofErr w:type="spellEnd"/>
            <w:r w:rsidRPr="00434080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3DD013C3" w14:textId="149BBD78" w:rsidR="000A24E4" w:rsidRPr="00434080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Metro Property Group</w:t>
            </w:r>
          </w:p>
        </w:tc>
      </w:tr>
      <w:tr w:rsidR="000A24E4" w14:paraId="13AA59DF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26A452A2" w14:textId="69FB1974" w:rsidR="000A24E4" w:rsidRPr="00C12D36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0A24E4">
              <w:rPr>
                <w:rFonts w:asciiTheme="minorHAnsi" w:hAnsiTheme="minorHAnsi"/>
                <w:b w:val="0"/>
                <w:sz w:val="22"/>
                <w:szCs w:val="22"/>
              </w:rPr>
              <w:t>Kirsten Loach</w:t>
            </w:r>
            <w:r w:rsidRPr="000A24E4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902EAFE" w14:textId="610C7132" w:rsidR="000A24E4" w:rsidRPr="00B565D8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0A24E4">
              <w:rPr>
                <w:rFonts w:asciiTheme="minorHAnsi" w:hAnsiTheme="minorHAnsi"/>
                <w:sz w:val="22"/>
                <w:szCs w:val="22"/>
              </w:rPr>
              <w:t>Worksafe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FFDD974" w14:textId="46C6F087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Valerie Cassin</w:t>
            </w:r>
            <w:r w:rsidRPr="00434080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588C2668" w14:textId="590657C3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TWS Group</w:t>
            </w:r>
          </w:p>
        </w:tc>
      </w:tr>
      <w:tr w:rsidR="000A24E4" w14:paraId="1C581D3C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3CD44BC" w14:textId="1451985D" w:rsidR="000A24E4" w:rsidRPr="00C12D36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>Laura Clifford</w:t>
            </w: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4D2CE72" w14:textId="194EDE1C" w:rsidR="000A24E4" w:rsidRPr="00B565D8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Hawkins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26469F57" w14:textId="6361C32E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Wendy McLean</w:t>
            </w:r>
            <w:r w:rsidRPr="00434080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7E5BA1B8" w14:textId="3889B8C4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434080">
              <w:rPr>
                <w:rFonts w:asciiTheme="minorHAnsi" w:hAnsiTheme="minorHAnsi"/>
                <w:sz w:val="22"/>
                <w:szCs w:val="22"/>
              </w:rPr>
              <w:t>HSWNZ</w:t>
            </w:r>
          </w:p>
        </w:tc>
      </w:tr>
      <w:tr w:rsidR="000A24E4" w14:paraId="1658DAF9" w14:textId="77777777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17741A3A" w14:textId="7FF11968" w:rsidR="000A24E4" w:rsidRPr="00434080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>Lisa McAllister</w:t>
            </w:r>
            <w:r w:rsidRPr="00C12D36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5C1EE7C7" w14:textId="5F68ACC8" w:rsidR="000A24E4" w:rsidRPr="00B565D8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565D8">
              <w:rPr>
                <w:rFonts w:asciiTheme="minorHAnsi" w:hAnsiTheme="minorHAnsi"/>
                <w:sz w:val="22"/>
                <w:szCs w:val="22"/>
              </w:rPr>
              <w:t>Compliance Fire Protection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28AEACCA" w14:textId="77777777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0277FA6" w14:textId="77777777" w:rsidR="000A24E4" w:rsidRDefault="000A24E4" w:rsidP="000A24E4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A24E4" w14:paraId="1848ACAA" w14:textId="77777777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12938A1" w14:textId="42890072" w:rsidR="000A24E4" w:rsidRPr="00434080" w:rsidRDefault="000A24E4" w:rsidP="000A24E4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Magdalina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Dilley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656E4297" w14:textId="51569BC8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51FD8D58" w14:textId="77777777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072457CB" w14:textId="77777777" w:rsidR="000A24E4" w:rsidRDefault="000A24E4" w:rsidP="000A24E4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F1FEA" w14:textId="77777777"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14:paraId="4B8F1FEB" w14:textId="77777777" w:rsidR="00E34648" w:rsidRDefault="00E34648" w:rsidP="00E34648">
      <w:pPr>
        <w:pStyle w:val="Heading2"/>
      </w:pPr>
      <w:r>
        <w:t>Apologies: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309"/>
        <w:gridCol w:w="2265"/>
        <w:gridCol w:w="2328"/>
        <w:gridCol w:w="2266"/>
      </w:tblGrid>
      <w:tr w:rsidR="00E34648" w14:paraId="4B8F1FF0" w14:textId="77777777" w:rsidTr="000A2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B8F1FEC" w14:textId="77777777" w:rsidR="00E34648" w:rsidRDefault="00E34648" w:rsidP="0090742A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B8F1FED" w14:textId="77777777" w:rsidR="00E34648" w:rsidRDefault="00E34648" w:rsidP="0090742A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328" w:type="dxa"/>
            <w:tcBorders>
              <w:left w:val="thinThickThinSmallGap" w:sz="18" w:space="0" w:color="auto"/>
            </w:tcBorders>
          </w:tcPr>
          <w:p w14:paraId="4B8F1FEE" w14:textId="77777777" w:rsidR="00E34648" w:rsidRDefault="00E34648" w:rsidP="0090742A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66" w:type="dxa"/>
          </w:tcPr>
          <w:p w14:paraId="4B8F1FEF" w14:textId="77777777" w:rsidR="00E34648" w:rsidRDefault="00E34648" w:rsidP="0090742A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105AAD" w14:paraId="0C252361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0110F011" w14:textId="305D4D2A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Alan Goy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01D6743A" w14:textId="06661196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Fulton Hogan</w:t>
            </w:r>
          </w:p>
        </w:tc>
        <w:tc>
          <w:tcPr>
            <w:tcW w:w="2328" w:type="dxa"/>
          </w:tcPr>
          <w:p w14:paraId="1B358374" w14:textId="21DB37A8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Mike Barnett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6F00C8D2" w14:textId="71F2DA28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Arvida</w:t>
            </w:r>
            <w:proofErr w:type="spellEnd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 xml:space="preserve"> Group</w:t>
            </w:r>
          </w:p>
        </w:tc>
      </w:tr>
      <w:tr w:rsidR="00105AAD" w14:paraId="472007B7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382C9F57" w14:textId="15848D14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Allan Buckingham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22E99331" w14:textId="1924F389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Cube Contracting</w:t>
            </w:r>
          </w:p>
        </w:tc>
        <w:tc>
          <w:tcPr>
            <w:tcW w:w="2328" w:type="dxa"/>
          </w:tcPr>
          <w:p w14:paraId="75C07652" w14:textId="0CA81E3B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Mike Streatfield (JH)</w:t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7388187A" w14:textId="77777777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AD" w14:paraId="39CE42A2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6F949FA1" w14:textId="0EC2713A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Anja Hess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33BCCF3C" w14:textId="547E6B40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Landcare</w:t>
            </w:r>
            <w:proofErr w:type="spellEnd"/>
            <w:r w:rsidRPr="00CE072C">
              <w:rPr>
                <w:rFonts w:asciiTheme="minorHAnsi" w:hAnsiTheme="minorHAnsi" w:cstheme="minorHAnsi"/>
              </w:rPr>
              <w:t xml:space="preserve"> Research</w:t>
            </w:r>
          </w:p>
        </w:tc>
        <w:tc>
          <w:tcPr>
            <w:tcW w:w="2328" w:type="dxa"/>
          </w:tcPr>
          <w:p w14:paraId="6D67126D" w14:textId="289C6DEA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Nathan Maxwell</w:t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263AD370" w14:textId="1431717E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CS Roofing</w:t>
            </w:r>
          </w:p>
        </w:tc>
      </w:tr>
      <w:tr w:rsidR="00105AAD" w14:paraId="1FF27749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3F557794" w14:textId="36CEAB2D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Billie Watmuff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CD9393D" w14:textId="3189A91A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2 Wild Berries</w:t>
            </w:r>
          </w:p>
        </w:tc>
        <w:tc>
          <w:tcPr>
            <w:tcW w:w="2328" w:type="dxa"/>
          </w:tcPr>
          <w:p w14:paraId="4475B625" w14:textId="47DBAD30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Neil Joubert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72D9933D" w14:textId="518FF00A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Armitage Williams</w:t>
            </w:r>
          </w:p>
        </w:tc>
      </w:tr>
      <w:tr w:rsidR="00105AAD" w14:paraId="00CFFB4F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F7B2F7E" w14:textId="77640112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Bob Hamilton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3D9DFD9" w14:textId="528A143C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Total Fab</w:t>
            </w:r>
          </w:p>
        </w:tc>
        <w:tc>
          <w:tcPr>
            <w:tcW w:w="2328" w:type="dxa"/>
          </w:tcPr>
          <w:p w14:paraId="286D50F7" w14:textId="19F8952A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 xml:space="preserve">Omar </w:t>
            </w:r>
            <w:proofErr w:type="spellStart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Seychell</w:t>
            </w:r>
            <w:proofErr w:type="spellEnd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04C7D200" w14:textId="707F2474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Fulton Hogan</w:t>
            </w:r>
          </w:p>
        </w:tc>
      </w:tr>
      <w:tr w:rsidR="00105AAD" w14:paraId="50FDAFF0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F6EA62C" w14:textId="64748A5C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Brent Mowbray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32E9D089" w14:textId="65ECCE40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Landcare</w:t>
            </w:r>
            <w:proofErr w:type="spellEnd"/>
            <w:r w:rsidRPr="00CE072C">
              <w:rPr>
                <w:rFonts w:asciiTheme="minorHAnsi" w:hAnsiTheme="minorHAnsi" w:cstheme="minorHAnsi"/>
              </w:rPr>
              <w:t xml:space="preserve"> Research</w:t>
            </w:r>
          </w:p>
        </w:tc>
        <w:tc>
          <w:tcPr>
            <w:tcW w:w="2328" w:type="dxa"/>
          </w:tcPr>
          <w:p w14:paraId="4EF1D67C" w14:textId="58A658D2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 xml:space="preserve">Orla Gallagher </w:t>
            </w:r>
            <w:r w:rsidRPr="00CE072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2EBE2E29" w14:textId="00AA52AD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City Care</w:t>
            </w:r>
          </w:p>
        </w:tc>
      </w:tr>
      <w:tr w:rsidR="00105AAD" w14:paraId="55E884AE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2C92F61" w14:textId="5E32CBED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Callum Thornton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3B2B684B" w14:textId="5DC618D0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CCC</w:t>
            </w:r>
          </w:p>
        </w:tc>
        <w:tc>
          <w:tcPr>
            <w:tcW w:w="2328" w:type="dxa"/>
          </w:tcPr>
          <w:p w14:paraId="0B4CC6BD" w14:textId="213256EB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Paul Lynch</w:t>
            </w:r>
            <w:r w:rsidRPr="00CE072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1B70EAB3" w14:textId="233D4553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FloorRight</w:t>
            </w:r>
            <w:proofErr w:type="spellEnd"/>
            <w:r w:rsidRPr="00CE072C">
              <w:rPr>
                <w:rFonts w:asciiTheme="minorHAnsi" w:hAnsiTheme="minorHAnsi" w:cstheme="minorHAnsi"/>
              </w:rPr>
              <w:t xml:space="preserve"> Installations</w:t>
            </w:r>
          </w:p>
        </w:tc>
      </w:tr>
      <w:tr w:rsidR="00105AAD" w14:paraId="061DD332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5B07238" w14:textId="1ED6E60E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Chris Mason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6D1AA4BC" w14:textId="00FCC1A7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Accessman</w:t>
            </w:r>
            <w:proofErr w:type="spellEnd"/>
          </w:p>
        </w:tc>
        <w:tc>
          <w:tcPr>
            <w:tcW w:w="2328" w:type="dxa"/>
          </w:tcPr>
          <w:p w14:paraId="322EAAB2" w14:textId="009938DE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Rick Bolton</w:t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35745CE" w14:textId="11273EDB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Groundworks</w:t>
            </w:r>
          </w:p>
        </w:tc>
      </w:tr>
      <w:tr w:rsidR="00105AAD" w14:paraId="04E2E344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68ABE427" w14:textId="5E9BECAD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Christina Carroll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255C8F73" w14:textId="77777777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328" w:type="dxa"/>
          </w:tcPr>
          <w:p w14:paraId="6AF7FC1A" w14:textId="29A31B1C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Philippa Moffitt</w:t>
            </w:r>
            <w:r w:rsidRPr="00CE072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68F5CAB" w14:textId="7153C9B3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Hiliti</w:t>
            </w:r>
            <w:proofErr w:type="spellEnd"/>
          </w:p>
        </w:tc>
      </w:tr>
      <w:tr w:rsidR="00105AAD" w14:paraId="5974BABB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2953D7C8" w14:textId="0622996A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 xml:space="preserve">Clarke Vincent 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089EED9" w14:textId="78642E21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TWS Group</w:t>
            </w:r>
          </w:p>
        </w:tc>
        <w:tc>
          <w:tcPr>
            <w:tcW w:w="2328" w:type="dxa"/>
          </w:tcPr>
          <w:p w14:paraId="169CB07C" w14:textId="366DD1A3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Paul Hendry</w:t>
            </w:r>
            <w:r w:rsidRPr="00CE072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142B3AA0" w14:textId="2E102C90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Worksafe NZ</w:t>
            </w:r>
          </w:p>
        </w:tc>
      </w:tr>
      <w:tr w:rsidR="00105AAD" w14:paraId="396A89A2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3F59ABD" w14:textId="26E8645D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Cornel Janse Van Rensburg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03E3249" w14:textId="3C5F092B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TC Services</w:t>
            </w:r>
          </w:p>
        </w:tc>
        <w:tc>
          <w:tcPr>
            <w:tcW w:w="2328" w:type="dxa"/>
          </w:tcPr>
          <w:p w14:paraId="3D1BC408" w14:textId="3D8A5BB1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Rob Abraas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6D3C3282" w14:textId="7FEC64CC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Leighs Construction</w:t>
            </w:r>
          </w:p>
        </w:tc>
      </w:tr>
      <w:tr w:rsidR="00105AAD" w14:paraId="49E9E8D2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E6257BA" w14:textId="2FF9234E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David Walker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2DCC4E31" w14:textId="03CC3DE2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Cunningham Lindsey NZ Ltd</w:t>
            </w:r>
          </w:p>
        </w:tc>
        <w:tc>
          <w:tcPr>
            <w:tcW w:w="2328" w:type="dxa"/>
          </w:tcPr>
          <w:p w14:paraId="11E07C8E" w14:textId="2AE3DB99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 xml:space="preserve">Ryan </w:t>
            </w:r>
            <w:proofErr w:type="spellStart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Ereira</w:t>
            </w:r>
            <w:proofErr w:type="spellEnd"/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6C170363" w14:textId="77777777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AD" w14:paraId="66808613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79FDDD19" w14:textId="5B902216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Darryl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B17F3FB" w14:textId="2D0EC3E9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Canterbury Metalwork</w:t>
            </w:r>
          </w:p>
        </w:tc>
        <w:tc>
          <w:tcPr>
            <w:tcW w:w="2328" w:type="dxa"/>
          </w:tcPr>
          <w:p w14:paraId="00F7AD3E" w14:textId="026C4F3B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Shaun Balemi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38BDDAD2" w14:textId="10284B53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Agvance</w:t>
            </w:r>
            <w:proofErr w:type="spellEnd"/>
          </w:p>
        </w:tc>
      </w:tr>
      <w:tr w:rsidR="00105AAD" w14:paraId="01095491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02A49DE3" w14:textId="76A192AF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Deb McAlpine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0049D0AE" w14:textId="2F853A30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3M</w:t>
            </w:r>
          </w:p>
        </w:tc>
        <w:tc>
          <w:tcPr>
            <w:tcW w:w="2328" w:type="dxa"/>
          </w:tcPr>
          <w:p w14:paraId="2AD75411" w14:textId="74DE6E2B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Shelley Haynes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21C0EB23" w14:textId="14354F40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Bio-Zyme NZ Ltd</w:t>
            </w:r>
          </w:p>
        </w:tc>
      </w:tr>
      <w:tr w:rsidR="00105AAD" w14:paraId="4B8F1FF5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B8F1FF1" w14:textId="7166FE05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>Diane Whitehead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B8F1FF2" w14:textId="172BEF8B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NZ Blood Service</w:t>
            </w:r>
          </w:p>
        </w:tc>
        <w:tc>
          <w:tcPr>
            <w:tcW w:w="2328" w:type="dxa"/>
          </w:tcPr>
          <w:p w14:paraId="4B8F1FF3" w14:textId="5C2E05D1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Stacey Mendonca</w:t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B8F1FF4" w14:textId="6CA20C46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Pacific Doors</w:t>
            </w:r>
          </w:p>
        </w:tc>
      </w:tr>
      <w:tr w:rsidR="00105AAD" w14:paraId="4847B850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6E050D12" w14:textId="75E00B18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>Georgia Thompson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52D36EBD" w14:textId="7E87AFB3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GJ Gardner</w:t>
            </w:r>
          </w:p>
        </w:tc>
        <w:tc>
          <w:tcPr>
            <w:tcW w:w="2328" w:type="dxa"/>
          </w:tcPr>
          <w:p w14:paraId="144C249A" w14:textId="1FBDC21B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Stephen Bell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824D68D" w14:textId="4DCC5635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Fletcher Living</w:t>
            </w:r>
          </w:p>
        </w:tc>
      </w:tr>
      <w:tr w:rsidR="00105AAD" w14:paraId="56DCCC1D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10DD5D8" w14:textId="0A90BDCF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Grant </w:t>
            </w: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AD1A8D2" w14:textId="6DCE64BF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Sydenham Joinery</w:t>
            </w:r>
          </w:p>
        </w:tc>
        <w:tc>
          <w:tcPr>
            <w:tcW w:w="2328" w:type="dxa"/>
          </w:tcPr>
          <w:p w14:paraId="78464299" w14:textId="33140546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Steve Kelly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3A75DE45" w14:textId="221B15FD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Work Safe</w:t>
            </w:r>
          </w:p>
        </w:tc>
      </w:tr>
      <w:tr w:rsidR="00105AAD" w14:paraId="4B8F1FFA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B8F1FF6" w14:textId="595548A5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>Grant McPherson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B8F1FF7" w14:textId="561DE515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Southern Demolition</w:t>
            </w:r>
          </w:p>
        </w:tc>
        <w:tc>
          <w:tcPr>
            <w:tcW w:w="2328" w:type="dxa"/>
          </w:tcPr>
          <w:p w14:paraId="4B8F1FF8" w14:textId="0427504C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Steve Wilford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B8F1FF9" w14:textId="73402EBA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Steve Wilford Builders</w:t>
            </w:r>
          </w:p>
        </w:tc>
      </w:tr>
      <w:tr w:rsidR="00105AAD" w14:paraId="1F9BDE33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9F80860" w14:textId="55F23646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>Hans Verbeek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B661FEB" w14:textId="48190D9F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Kirk Roberts Consulting</w:t>
            </w:r>
          </w:p>
        </w:tc>
        <w:tc>
          <w:tcPr>
            <w:tcW w:w="2328" w:type="dxa"/>
          </w:tcPr>
          <w:p w14:paraId="27E35A6E" w14:textId="004D7B7A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Suzanne Watt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5811028E" w14:textId="3786ABFF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Work Safe NZ</w:t>
            </w:r>
          </w:p>
        </w:tc>
      </w:tr>
      <w:tr w:rsidR="00105AAD" w14:paraId="4B8F1FFF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B8F1FFB" w14:textId="32F43883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Jane Fowles   </w:t>
            </w: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B8F1FFC" w14:textId="5E28CE08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Compliance Partners</w:t>
            </w:r>
          </w:p>
        </w:tc>
        <w:tc>
          <w:tcPr>
            <w:tcW w:w="2328" w:type="dxa"/>
          </w:tcPr>
          <w:p w14:paraId="4B8F1FFD" w14:textId="448123B7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 xml:space="preserve">Tim </w:t>
            </w:r>
            <w:proofErr w:type="spellStart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Gwatkin</w:t>
            </w:r>
            <w:proofErr w:type="spellEnd"/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B8F1FFE" w14:textId="77777777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AD" w14:paraId="4D6D6160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7C331E59" w14:textId="6DEACD5C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John Parish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50203052" w14:textId="63D53536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Hanham</w:t>
            </w:r>
            <w:proofErr w:type="spellEnd"/>
            <w:r w:rsidRPr="00CE072C">
              <w:rPr>
                <w:rFonts w:asciiTheme="minorHAnsi" w:hAnsiTheme="minorHAnsi" w:cstheme="minorHAnsi"/>
              </w:rPr>
              <w:t xml:space="preserve"> &amp; Philp</w:t>
            </w:r>
          </w:p>
        </w:tc>
        <w:tc>
          <w:tcPr>
            <w:tcW w:w="2328" w:type="dxa"/>
          </w:tcPr>
          <w:p w14:paraId="7DEA9A85" w14:textId="2943EFAF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Tina Lange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2C36CD44" w14:textId="2E4EDC00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Foodstuffs</w:t>
            </w:r>
          </w:p>
        </w:tc>
      </w:tr>
      <w:tr w:rsidR="00105AAD" w14:paraId="6815E8AC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183E0EBF" w14:textId="1AC2A162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Kathryn Russell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FC877ED" w14:textId="37B5E027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CDHB</w:t>
            </w:r>
          </w:p>
        </w:tc>
        <w:tc>
          <w:tcPr>
            <w:tcW w:w="2328" w:type="dxa"/>
          </w:tcPr>
          <w:p w14:paraId="68AD7DF6" w14:textId="225AB428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 xml:space="preserve">Tom Hepi 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62C62F6A" w14:textId="0CBE394D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Ōtākaro</w:t>
            </w:r>
            <w:proofErr w:type="spellEnd"/>
            <w:r w:rsidRPr="00CE072C">
              <w:rPr>
                <w:rFonts w:asciiTheme="minorHAnsi" w:hAnsiTheme="minorHAnsi" w:cstheme="minorHAnsi"/>
                <w:sz w:val="22"/>
                <w:szCs w:val="22"/>
              </w:rPr>
              <w:t xml:space="preserve"> Limited</w:t>
            </w:r>
          </w:p>
        </w:tc>
      </w:tr>
      <w:tr w:rsidR="00105AAD" w14:paraId="2CCF11A6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60CD9A0D" w14:textId="737F00C9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Katie Riddell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A9BD531" w14:textId="6A4E0C6A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Worksafe NZ</w:t>
            </w:r>
          </w:p>
        </w:tc>
        <w:tc>
          <w:tcPr>
            <w:tcW w:w="2328" w:type="dxa"/>
          </w:tcPr>
          <w:p w14:paraId="574E84ED" w14:textId="78A8FF7C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Tom McCabe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7A4E66EA" w14:textId="065E20F3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One Staff</w:t>
            </w:r>
          </w:p>
        </w:tc>
      </w:tr>
      <w:tr w:rsidR="00105AAD" w14:paraId="2E034771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20E524CF" w14:textId="10C75AF6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Kelly Drummond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11C1CE54" w14:textId="4AF945FD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 xml:space="preserve">NZ Safety </w:t>
            </w:r>
            <w:proofErr w:type="spellStart"/>
            <w:r w:rsidRPr="00CE072C">
              <w:rPr>
                <w:rFonts w:asciiTheme="minorHAnsi" w:hAnsiTheme="minorHAnsi" w:cstheme="minorHAnsi"/>
              </w:rPr>
              <w:t>Blackwoods</w:t>
            </w:r>
            <w:proofErr w:type="spellEnd"/>
          </w:p>
        </w:tc>
        <w:tc>
          <w:tcPr>
            <w:tcW w:w="2328" w:type="dxa"/>
          </w:tcPr>
          <w:p w14:paraId="531517AC" w14:textId="6422C924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tmccabe94@gmail.com</w:t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6B3A134C" w14:textId="4BD17256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AD" w14:paraId="4B8F2004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4B8F2000" w14:textId="31251A6D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>Kevin King</w:t>
            </w:r>
            <w:r w:rsidRPr="00CE072C">
              <w:rPr>
                <w:rFonts w:asciiTheme="minorHAnsi" w:hAnsiTheme="minorHAnsi" w:cs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B8F2001" w14:textId="77738988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Nurse Maude</w:t>
            </w:r>
          </w:p>
        </w:tc>
        <w:tc>
          <w:tcPr>
            <w:tcW w:w="2328" w:type="dxa"/>
          </w:tcPr>
          <w:p w14:paraId="4B8F2002" w14:textId="258B5321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Trevor Elliot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B8F2003" w14:textId="6D00E5CA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Elliot Scaffolding</w:t>
            </w:r>
          </w:p>
        </w:tc>
      </w:tr>
      <w:tr w:rsidR="00105AAD" w14:paraId="5EEE23B7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C167B28" w14:textId="0C94C21B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 xml:space="preserve">Liberty </w:t>
            </w:r>
            <w:proofErr w:type="spellStart"/>
            <w:r w:rsidRPr="00CE072C">
              <w:rPr>
                <w:rFonts w:asciiTheme="minorHAnsi" w:hAnsiTheme="minorHAnsi" w:cstheme="minorHAnsi"/>
                <w:b w:val="0"/>
              </w:rPr>
              <w:t>Sanby</w:t>
            </w:r>
            <w:proofErr w:type="spellEnd"/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657F9292" w14:textId="41E72C19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E072C">
              <w:rPr>
                <w:rFonts w:asciiTheme="minorHAnsi" w:hAnsiTheme="minorHAnsi" w:cstheme="minorHAnsi"/>
              </w:rPr>
              <w:t>Mike Greer Commercial</w:t>
            </w:r>
          </w:p>
        </w:tc>
        <w:tc>
          <w:tcPr>
            <w:tcW w:w="2328" w:type="dxa"/>
          </w:tcPr>
          <w:p w14:paraId="6A26D5E2" w14:textId="567C5730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Trudy Hodge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6EE8400D" w14:textId="7B29C059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Site Safe</w:t>
            </w:r>
          </w:p>
        </w:tc>
      </w:tr>
      <w:tr w:rsidR="00105AAD" w14:paraId="455C892B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6C6069CA" w14:textId="069123BA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Liz Bermingham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9C75E4C" w14:textId="77777777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328" w:type="dxa"/>
          </w:tcPr>
          <w:p w14:paraId="00796374" w14:textId="0BC51677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Wesley Jeffreys</w:t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4BE90473" w14:textId="22FB77B9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W.E.S</w:t>
            </w:r>
          </w:p>
        </w:tc>
      </w:tr>
      <w:tr w:rsidR="00105AAD" w14:paraId="432490D1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0DCE59A9" w14:textId="5C804B1A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 xml:space="preserve">Lyndene Rea </w:t>
            </w:r>
            <w:r w:rsidRPr="00CE072C">
              <w:rPr>
                <w:rFonts w:asciiTheme="minorHAnsi" w:hAnsiTheme="minorHAnsi" w:cstheme="minorHAnsi"/>
                <w:b w:val="0"/>
              </w:rPr>
              <w:tab/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0526862" w14:textId="40CE13A4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CE072C">
              <w:rPr>
                <w:rFonts w:asciiTheme="minorHAnsi" w:hAnsiTheme="minorHAnsi" w:cstheme="minorHAnsi"/>
              </w:rPr>
              <w:t>Triex</w:t>
            </w:r>
            <w:proofErr w:type="spellEnd"/>
            <w:r w:rsidRPr="00CE072C">
              <w:rPr>
                <w:rFonts w:asciiTheme="minorHAnsi" w:hAnsiTheme="minorHAnsi" w:cstheme="minorHAnsi"/>
              </w:rPr>
              <w:t xml:space="preserve"> Gallagher Bassett</w:t>
            </w:r>
          </w:p>
        </w:tc>
        <w:tc>
          <w:tcPr>
            <w:tcW w:w="2328" w:type="dxa"/>
          </w:tcPr>
          <w:p w14:paraId="347B5616" w14:textId="242CB94B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Winfield Grant</w:t>
            </w: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2266" w:type="dxa"/>
            <w:tcBorders>
              <w:right w:val="thinThickThinSmallGap" w:sz="18" w:space="0" w:color="auto"/>
            </w:tcBorders>
          </w:tcPr>
          <w:p w14:paraId="7AA265B3" w14:textId="62CD37DA" w:rsidR="00105AAD" w:rsidRPr="00CE072C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sz w:val="22"/>
                <w:szCs w:val="22"/>
              </w:rPr>
              <w:t>Kone</w:t>
            </w:r>
          </w:p>
        </w:tc>
      </w:tr>
      <w:tr w:rsidR="00105AAD" w14:paraId="7A4A7B7C" w14:textId="77777777" w:rsidTr="000A2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B4888C6" w14:textId="6D6542B1" w:rsidR="00105AAD" w:rsidRPr="00CE072C" w:rsidRDefault="00105AAD" w:rsidP="00105AAD">
            <w:pPr>
              <w:pStyle w:val="SiteSafelettercopy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  <w:b w:val="0"/>
              </w:rPr>
              <w:t>Matt Foot</w:t>
            </w: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08B3EEE5" w14:textId="60BC824D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E072C">
              <w:rPr>
                <w:rFonts w:asciiTheme="minorHAnsi" w:hAnsiTheme="minorHAnsi" w:cstheme="minorHAnsi"/>
              </w:rPr>
              <w:t>Matt Foot</w:t>
            </w:r>
          </w:p>
        </w:tc>
        <w:tc>
          <w:tcPr>
            <w:tcW w:w="2328" w:type="dxa"/>
            <w:tcBorders>
              <w:left w:val="thinThickThinSmallGap" w:sz="18" w:space="0" w:color="auto"/>
            </w:tcBorders>
          </w:tcPr>
          <w:p w14:paraId="79E08E4C" w14:textId="7CEDA012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6" w:type="dxa"/>
          </w:tcPr>
          <w:p w14:paraId="36BFE1E9" w14:textId="320174E1" w:rsidR="00105AAD" w:rsidRPr="00CE072C" w:rsidRDefault="00105AAD" w:rsidP="00105AAD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AD" w14:paraId="1BB3E503" w14:textId="77777777" w:rsidTr="000A24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14:paraId="5C9B55C9" w14:textId="0AD2C260" w:rsidR="00105AAD" w:rsidRPr="00B918D0" w:rsidRDefault="00105AAD" w:rsidP="00105AAD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  <w:tc>
          <w:tcPr>
            <w:tcW w:w="2265" w:type="dxa"/>
            <w:tcBorders>
              <w:right w:val="thinThickThinSmallGap" w:sz="18" w:space="0" w:color="auto"/>
            </w:tcBorders>
          </w:tcPr>
          <w:p w14:paraId="4E36DCDB" w14:textId="6428C321" w:rsidR="00105AAD" w:rsidRPr="005D109D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28" w:type="dxa"/>
            <w:tcBorders>
              <w:left w:val="thinThickThinSmallGap" w:sz="18" w:space="0" w:color="auto"/>
            </w:tcBorders>
          </w:tcPr>
          <w:p w14:paraId="29C3996C" w14:textId="77777777" w:rsidR="00105AAD" w:rsidRPr="005D109D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6" w:type="dxa"/>
          </w:tcPr>
          <w:p w14:paraId="4FE1923C" w14:textId="77777777" w:rsidR="00105AAD" w:rsidRPr="005D109D" w:rsidRDefault="00105AAD" w:rsidP="00105AAD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F2020" w14:textId="77777777"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14:paraId="4B8F2022" w14:textId="5098C0EF" w:rsidR="00E235DA" w:rsidRDefault="00741875" w:rsidP="00BB00ED">
      <w:r>
        <w:br w:type="page"/>
      </w:r>
      <w:r w:rsidR="00AF4FD3">
        <w:lastRenderedPageBreak/>
        <w:t>Minutes</w:t>
      </w:r>
    </w:p>
    <w:p w14:paraId="4B8F2023" w14:textId="77777777" w:rsidR="00E235DA" w:rsidRPr="00E235DA" w:rsidRDefault="00E235DA" w:rsidP="00E235DA"/>
    <w:p w14:paraId="3B59F433" w14:textId="46E5E594" w:rsid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Welcome</w:t>
      </w:r>
    </w:p>
    <w:p w14:paraId="4146F580" w14:textId="438B3D2B" w:rsidR="0090742A" w:rsidRP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 xml:space="preserve">Breakfast supplied by Health and Safety at Work NZ Ltd (We are looking for breakfast sponsors for the rest of the year Please) </w:t>
      </w:r>
    </w:p>
    <w:p w14:paraId="5A44F93A" w14:textId="77777777" w:rsidR="0090742A" w:rsidRP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>Thanks to Ara (Mark Dawson) for the Venue</w:t>
      </w:r>
    </w:p>
    <w:p w14:paraId="231A1C16" w14:textId="77777777" w:rsidR="0090742A" w:rsidRP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>Introductions</w:t>
      </w:r>
    </w:p>
    <w:p w14:paraId="3BB42EB1" w14:textId="77777777" w:rsidR="0090742A" w:rsidRP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 xml:space="preserve">Items arising from last minutes  </w:t>
      </w:r>
    </w:p>
    <w:p w14:paraId="0A7006B5" w14:textId="6E0F8A2C" w:rsidR="0090742A" w:rsidRP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 xml:space="preserve">Rachel Prendergast from WorkSafe </w:t>
      </w:r>
      <w:r>
        <w:rPr>
          <w:sz w:val="24"/>
          <w:szCs w:val="24"/>
        </w:rPr>
        <w:t>gave</w:t>
      </w:r>
      <w:r w:rsidRPr="0090742A">
        <w:rPr>
          <w:sz w:val="24"/>
          <w:szCs w:val="24"/>
        </w:rPr>
        <w:t xml:space="preserve"> an update from WorkSafe. Steve Moran has been seconded to elsewhere in Work Safe, so Rachel has Volunteered/been pushed into presenting at our group. </w:t>
      </w:r>
      <w:r w:rsidR="00410EB3">
        <w:rPr>
          <w:sz w:val="24"/>
          <w:szCs w:val="24"/>
        </w:rPr>
        <w:t>Thanks</w:t>
      </w:r>
      <w:r w:rsidRPr="0090742A">
        <w:rPr>
          <w:sz w:val="24"/>
          <w:szCs w:val="24"/>
        </w:rPr>
        <w:t xml:space="preserve"> Rachel</w:t>
      </w:r>
      <w:r w:rsidR="00CE072C">
        <w:rPr>
          <w:sz w:val="24"/>
          <w:szCs w:val="24"/>
        </w:rPr>
        <w:t>.</w:t>
      </w:r>
    </w:p>
    <w:p w14:paraId="06BE0F65" w14:textId="4DE173C8" w:rsid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 xml:space="preserve">Angela Cody and </w:t>
      </w:r>
      <w:proofErr w:type="spellStart"/>
      <w:r w:rsidRPr="0090742A">
        <w:rPr>
          <w:sz w:val="24"/>
          <w:szCs w:val="24"/>
        </w:rPr>
        <w:t>Bridgitte</w:t>
      </w:r>
      <w:proofErr w:type="spellEnd"/>
      <w:r w:rsidRPr="0090742A">
        <w:rPr>
          <w:sz w:val="24"/>
          <w:szCs w:val="24"/>
        </w:rPr>
        <w:t xml:space="preserve"> Baker from Codey Baker Workplace Consultancy </w:t>
      </w:r>
      <w:r>
        <w:rPr>
          <w:sz w:val="24"/>
          <w:szCs w:val="24"/>
        </w:rPr>
        <w:t>shared</w:t>
      </w:r>
      <w:r w:rsidRPr="0090742A">
        <w:rPr>
          <w:sz w:val="24"/>
          <w:szCs w:val="24"/>
        </w:rPr>
        <w:t xml:space="preserve"> their wealth of knowledge, experience and expertise in supporting businesses to understand how to create a psychological healthy and safe workplace.</w:t>
      </w:r>
    </w:p>
    <w:p w14:paraId="20D343A1" w14:textId="1B65873E" w:rsidR="0058650A" w:rsidRPr="0090742A" w:rsidRDefault="0058650A" w:rsidP="0058650A">
      <w:pPr>
        <w:spacing w:line="276" w:lineRule="auto"/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Several people have contacted us asking for a copy of this information please email </w:t>
      </w:r>
      <w:proofErr w:type="spellStart"/>
      <w:r>
        <w:rPr>
          <w:sz w:val="24"/>
          <w:szCs w:val="24"/>
        </w:rPr>
        <w:t>Bridgitte</w:t>
      </w:r>
      <w:proofErr w:type="spellEnd"/>
      <w:r>
        <w:rPr>
          <w:sz w:val="24"/>
          <w:szCs w:val="24"/>
        </w:rPr>
        <w:t xml:space="preserve"> at </w:t>
      </w:r>
      <w:hyperlink r:id="rId14" w:history="1">
        <w:r w:rsidRPr="00F42B3F">
          <w:rPr>
            <w:rStyle w:val="Hyperlink"/>
            <w:sz w:val="24"/>
            <w:szCs w:val="24"/>
          </w:rPr>
          <w:t>bridgitte@codybaker.co.nz</w:t>
        </w:r>
      </w:hyperlink>
      <w:r>
        <w:rPr>
          <w:sz w:val="24"/>
          <w:szCs w:val="24"/>
        </w:rPr>
        <w:t xml:space="preserve"> </w:t>
      </w:r>
      <w:r w:rsidR="00CE072C">
        <w:rPr>
          <w:sz w:val="24"/>
          <w:szCs w:val="24"/>
        </w:rPr>
        <w:t xml:space="preserve">for further information </w:t>
      </w:r>
    </w:p>
    <w:p w14:paraId="44614DAA" w14:textId="365698AF" w:rsidR="0090742A" w:rsidRPr="0090742A" w:rsidRDefault="00410EB3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Due to time restraints </w:t>
      </w:r>
      <w:r w:rsidR="0090742A" w:rsidRPr="0090742A">
        <w:rPr>
          <w:sz w:val="24"/>
          <w:szCs w:val="24"/>
        </w:rPr>
        <w:t xml:space="preserve">Steph Hembury Kiss Safety </w:t>
      </w:r>
      <w:r>
        <w:rPr>
          <w:sz w:val="24"/>
          <w:szCs w:val="24"/>
        </w:rPr>
        <w:t>was unable to gi</w:t>
      </w:r>
      <w:r w:rsidR="0090742A">
        <w:rPr>
          <w:sz w:val="24"/>
          <w:szCs w:val="24"/>
        </w:rPr>
        <w:t>ve</w:t>
      </w:r>
      <w:r w:rsidR="0090742A" w:rsidRPr="0090742A">
        <w:rPr>
          <w:sz w:val="24"/>
          <w:szCs w:val="24"/>
        </w:rPr>
        <w:t xml:space="preserve"> an update on her research into Vibration</w:t>
      </w:r>
      <w:r w:rsidR="00CE072C">
        <w:rPr>
          <w:sz w:val="24"/>
          <w:szCs w:val="24"/>
        </w:rPr>
        <w:t xml:space="preserve">. Steph has a lot of information about Vibration in the workplace. I have attached some information that Steph has put together. If you need further information, please contact Steph </w:t>
      </w:r>
      <w:hyperlink r:id="rId15" w:history="1">
        <w:r w:rsidR="00CE072C" w:rsidRPr="00076C3D">
          <w:rPr>
            <w:rStyle w:val="Hyperlink"/>
            <w:sz w:val="24"/>
            <w:szCs w:val="24"/>
          </w:rPr>
          <w:t>steph@kisssafety.solutions</w:t>
        </w:r>
      </w:hyperlink>
      <w:r w:rsidR="00CE072C">
        <w:rPr>
          <w:sz w:val="24"/>
          <w:szCs w:val="24"/>
        </w:rPr>
        <w:t xml:space="preserve"> </w:t>
      </w:r>
      <w:bookmarkStart w:id="0" w:name="_GoBack"/>
      <w:bookmarkEnd w:id="0"/>
    </w:p>
    <w:p w14:paraId="63ED4088" w14:textId="77777777" w:rsidR="0090742A" w:rsidRPr="0090742A" w:rsidRDefault="0090742A" w:rsidP="0090742A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90742A">
        <w:rPr>
          <w:sz w:val="24"/>
          <w:szCs w:val="24"/>
        </w:rPr>
        <w:t>2020 SLG Dates as below</w:t>
      </w:r>
    </w:p>
    <w:p w14:paraId="5F25A3E3" w14:textId="77777777" w:rsidR="0090742A" w:rsidRPr="0090742A" w:rsidRDefault="0090742A" w:rsidP="0090742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90742A">
        <w:rPr>
          <w:rFonts w:asciiTheme="minorHAnsi" w:hAnsiTheme="minorHAnsi"/>
          <w:sz w:val="22"/>
          <w:szCs w:val="22"/>
        </w:rPr>
        <w:t>9th April</w:t>
      </w:r>
    </w:p>
    <w:p w14:paraId="420D1A40" w14:textId="77777777" w:rsidR="0090742A" w:rsidRPr="0090742A" w:rsidRDefault="0090742A" w:rsidP="0090742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90742A">
        <w:rPr>
          <w:rFonts w:asciiTheme="minorHAnsi" w:hAnsiTheme="minorHAnsi"/>
          <w:sz w:val="22"/>
          <w:szCs w:val="22"/>
        </w:rPr>
        <w:t>18th June</w:t>
      </w:r>
    </w:p>
    <w:p w14:paraId="0BB4DA7A" w14:textId="77777777" w:rsidR="0090742A" w:rsidRPr="0090742A" w:rsidRDefault="0090742A" w:rsidP="0090742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90742A">
        <w:rPr>
          <w:rFonts w:asciiTheme="minorHAnsi" w:hAnsiTheme="minorHAnsi"/>
          <w:sz w:val="22"/>
          <w:szCs w:val="22"/>
        </w:rPr>
        <w:t>20th August</w:t>
      </w:r>
    </w:p>
    <w:p w14:paraId="342E29E7" w14:textId="77777777" w:rsidR="0090742A" w:rsidRPr="0090742A" w:rsidRDefault="0090742A" w:rsidP="0090742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90742A">
        <w:rPr>
          <w:rFonts w:asciiTheme="minorHAnsi" w:hAnsiTheme="minorHAnsi"/>
          <w:sz w:val="22"/>
          <w:szCs w:val="22"/>
        </w:rPr>
        <w:t>15th October</w:t>
      </w:r>
    </w:p>
    <w:p w14:paraId="4B8F202D" w14:textId="6A0A4381" w:rsidR="00022BEA" w:rsidRDefault="0090742A" w:rsidP="0090742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90742A">
        <w:rPr>
          <w:rFonts w:asciiTheme="minorHAnsi" w:hAnsiTheme="minorHAnsi"/>
          <w:sz w:val="22"/>
          <w:szCs w:val="22"/>
        </w:rPr>
        <w:t>10th December</w:t>
      </w:r>
    </w:p>
    <w:p w14:paraId="4B8F2030" w14:textId="77777777" w:rsidR="00230E8B" w:rsidRPr="00230E8B" w:rsidRDefault="00230E8B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sectPr w:rsidR="00230E8B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EE5C7" w14:textId="77777777" w:rsidR="0090742A" w:rsidRDefault="0090742A" w:rsidP="000D22F0">
      <w:r>
        <w:separator/>
      </w:r>
    </w:p>
  </w:endnote>
  <w:endnote w:type="continuationSeparator" w:id="0">
    <w:p w14:paraId="5EEE6DFF" w14:textId="77777777" w:rsidR="0090742A" w:rsidRDefault="0090742A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7" w14:textId="77777777" w:rsidR="0090742A" w:rsidRDefault="009074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8" w14:textId="77777777" w:rsidR="0090742A" w:rsidRDefault="009074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A" w14:textId="77777777" w:rsidR="0090742A" w:rsidRDefault="0090742A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B8F203F" wp14:editId="4B8F2040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6FD5B" w14:textId="77777777" w:rsidR="0090742A" w:rsidRDefault="0090742A" w:rsidP="000D22F0">
      <w:r>
        <w:separator/>
      </w:r>
    </w:p>
  </w:footnote>
  <w:footnote w:type="continuationSeparator" w:id="0">
    <w:p w14:paraId="6321A529" w14:textId="77777777" w:rsidR="0090742A" w:rsidRDefault="0090742A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5" w14:textId="77777777" w:rsidR="0090742A" w:rsidRDefault="009074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6" w14:textId="77777777" w:rsidR="0090742A" w:rsidRDefault="0090742A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4B8F203B" wp14:editId="4B8F203C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9" w14:textId="77777777" w:rsidR="0090742A" w:rsidRDefault="0090742A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4B8F203D" wp14:editId="4B8F203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E65A5"/>
    <w:multiLevelType w:val="hybridMultilevel"/>
    <w:tmpl w:val="57EA1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n-NZ" w:vendorID="64" w:dllVersion="6" w:nlCheck="1" w:checkStyle="0"/>
  <w:activeWritingStyle w:appName="MSWord" w:lang="en-US" w:vendorID="64" w:dllVersion="0" w:nlCheck="1" w:checkStyle="0"/>
  <w:activeWritingStyle w:appName="MSWord" w:lang="en-NZ" w:vendorID="64" w:dllVersion="0" w:nlCheck="1" w:checkStyle="0"/>
  <w:proofState w:spelling="clean"/>
  <w:attachedTemplate r:id="rId1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7C"/>
    <w:rsid w:val="00022BEA"/>
    <w:rsid w:val="00027104"/>
    <w:rsid w:val="000370C6"/>
    <w:rsid w:val="000766B0"/>
    <w:rsid w:val="000A097C"/>
    <w:rsid w:val="000A24E4"/>
    <w:rsid w:val="000C5D09"/>
    <w:rsid w:val="000D22F0"/>
    <w:rsid w:val="001005F6"/>
    <w:rsid w:val="00105AAD"/>
    <w:rsid w:val="00181CB2"/>
    <w:rsid w:val="001A47C0"/>
    <w:rsid w:val="001B2B6C"/>
    <w:rsid w:val="001F6B76"/>
    <w:rsid w:val="00230E8B"/>
    <w:rsid w:val="0024679E"/>
    <w:rsid w:val="002D0718"/>
    <w:rsid w:val="002D16A4"/>
    <w:rsid w:val="002F43BF"/>
    <w:rsid w:val="00325F6D"/>
    <w:rsid w:val="00331FAD"/>
    <w:rsid w:val="00392B4B"/>
    <w:rsid w:val="003B1CF7"/>
    <w:rsid w:val="00400DBE"/>
    <w:rsid w:val="0040404D"/>
    <w:rsid w:val="00410EB3"/>
    <w:rsid w:val="00434080"/>
    <w:rsid w:val="00464620"/>
    <w:rsid w:val="004847C2"/>
    <w:rsid w:val="004B4730"/>
    <w:rsid w:val="004B585E"/>
    <w:rsid w:val="004E20E6"/>
    <w:rsid w:val="004F26C5"/>
    <w:rsid w:val="004F7BB7"/>
    <w:rsid w:val="00571324"/>
    <w:rsid w:val="0058650A"/>
    <w:rsid w:val="005B497D"/>
    <w:rsid w:val="005D109D"/>
    <w:rsid w:val="005E122C"/>
    <w:rsid w:val="006B43D6"/>
    <w:rsid w:val="006D48D3"/>
    <w:rsid w:val="006E32A1"/>
    <w:rsid w:val="007140C6"/>
    <w:rsid w:val="00741875"/>
    <w:rsid w:val="00797DBC"/>
    <w:rsid w:val="007A5C28"/>
    <w:rsid w:val="007B772F"/>
    <w:rsid w:val="007C3118"/>
    <w:rsid w:val="007C646A"/>
    <w:rsid w:val="00807B1F"/>
    <w:rsid w:val="008614D0"/>
    <w:rsid w:val="00861A75"/>
    <w:rsid w:val="008E6B52"/>
    <w:rsid w:val="008F42ED"/>
    <w:rsid w:val="00906621"/>
    <w:rsid w:val="0090742A"/>
    <w:rsid w:val="00917967"/>
    <w:rsid w:val="009257AA"/>
    <w:rsid w:val="00945E36"/>
    <w:rsid w:val="00953BAB"/>
    <w:rsid w:val="00963D48"/>
    <w:rsid w:val="00AF4FD3"/>
    <w:rsid w:val="00B23C79"/>
    <w:rsid w:val="00B565D8"/>
    <w:rsid w:val="00B62682"/>
    <w:rsid w:val="00B918D0"/>
    <w:rsid w:val="00BB00ED"/>
    <w:rsid w:val="00BB24C7"/>
    <w:rsid w:val="00BC40E8"/>
    <w:rsid w:val="00BC7F31"/>
    <w:rsid w:val="00BF2398"/>
    <w:rsid w:val="00C12D36"/>
    <w:rsid w:val="00C22177"/>
    <w:rsid w:val="00C53821"/>
    <w:rsid w:val="00CD3EE9"/>
    <w:rsid w:val="00CE072C"/>
    <w:rsid w:val="00D52046"/>
    <w:rsid w:val="00D629D5"/>
    <w:rsid w:val="00D958D4"/>
    <w:rsid w:val="00E14BFD"/>
    <w:rsid w:val="00E235DA"/>
    <w:rsid w:val="00E274CC"/>
    <w:rsid w:val="00E34648"/>
    <w:rsid w:val="00E90309"/>
    <w:rsid w:val="00E9467D"/>
    <w:rsid w:val="00F324AF"/>
    <w:rsid w:val="00FC0A3C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4B8F1F7B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E0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steph@kisssafety.solutions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bridgitte@codybaker.co.nz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D78FF6-7F94-4DC7-81EB-ABC807FD4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</Template>
  <TotalTime>255</TotalTime>
  <Pages>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Syndicate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Freeborn</dc:creator>
  <cp:lastModifiedBy>Kelvin</cp:lastModifiedBy>
  <cp:revision>21</cp:revision>
  <cp:lastPrinted>2015-09-24T04:37:00Z</cp:lastPrinted>
  <dcterms:created xsi:type="dcterms:W3CDTF">2020-01-21T03:22:00Z</dcterms:created>
  <dcterms:modified xsi:type="dcterms:W3CDTF">2020-02-23T21:09:00Z</dcterms:modified>
</cp:coreProperties>
</file>