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F1F7B" w14:textId="77777777" w:rsidR="00E14BFD" w:rsidRDefault="00E14BFD" w:rsidP="00464620">
      <w:pPr>
        <w:pStyle w:val="SiteSafelettercopy"/>
      </w:pPr>
    </w:p>
    <w:p w14:paraId="4B8F1F7C" w14:textId="77777777" w:rsidR="00E14BFD" w:rsidRDefault="00E14BFD" w:rsidP="00464620">
      <w:pPr>
        <w:pStyle w:val="SiteSafelettercopy"/>
      </w:pPr>
    </w:p>
    <w:p w14:paraId="4B8F1F7D" w14:textId="77777777" w:rsidR="00E14BFD" w:rsidRDefault="00E14BFD" w:rsidP="00464620">
      <w:pPr>
        <w:pStyle w:val="SiteSafelettercopy"/>
      </w:pPr>
    </w:p>
    <w:p w14:paraId="4B8F1F7E" w14:textId="77777777" w:rsidR="00E14BFD" w:rsidRDefault="00E14BFD" w:rsidP="00464620">
      <w:pPr>
        <w:pStyle w:val="SiteSafelettercopy"/>
      </w:pPr>
    </w:p>
    <w:p w14:paraId="4B8F1F7F" w14:textId="77777777" w:rsidR="00E14BFD" w:rsidRDefault="00E14BFD" w:rsidP="00464620">
      <w:pPr>
        <w:pStyle w:val="SiteSafelettercopy"/>
      </w:pPr>
    </w:p>
    <w:p w14:paraId="4B8F1F80" w14:textId="77777777" w:rsidR="00E14BFD" w:rsidRDefault="00E14BFD" w:rsidP="00464620">
      <w:pPr>
        <w:pStyle w:val="SiteSafelettercopy"/>
      </w:pPr>
    </w:p>
    <w:p w14:paraId="4B8F1F81" w14:textId="77777777" w:rsidR="00E14BFD" w:rsidRDefault="00E14BFD" w:rsidP="00464620">
      <w:pPr>
        <w:pStyle w:val="SiteSafelettercopy"/>
      </w:pPr>
    </w:p>
    <w:p w14:paraId="4B8F1F82" w14:textId="77777777" w:rsidR="00E14BFD" w:rsidRDefault="00E14BFD" w:rsidP="00464620">
      <w:pPr>
        <w:pStyle w:val="SiteSafelettercopy"/>
      </w:pPr>
    </w:p>
    <w:p w14:paraId="4B8F1F83" w14:textId="77777777" w:rsidR="00E14BFD" w:rsidRDefault="00E14BFD" w:rsidP="00464620">
      <w:pPr>
        <w:pStyle w:val="SiteSafelettercopy"/>
      </w:pPr>
    </w:p>
    <w:p w14:paraId="4B8F1F84" w14:textId="77777777"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14:paraId="4B8F1F85" w14:textId="77777777"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29F0BFE7" w14:textId="78C84D94" w:rsidR="00C53821" w:rsidRPr="002F7767" w:rsidRDefault="002F7767" w:rsidP="002F7767">
      <w:pPr>
        <w:pStyle w:val="SiteSafelettercopy"/>
        <w:tabs>
          <w:tab w:val="left" w:pos="3840"/>
        </w:tabs>
        <w:spacing w:line="276" w:lineRule="auto"/>
        <w:sectPr w:rsidR="00C53821" w:rsidRPr="002F7767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  <w:r>
        <w:rPr>
          <w:rFonts w:asciiTheme="minorHAnsi" w:hAnsiTheme="minorHAnsi"/>
          <w:sz w:val="22"/>
          <w:szCs w:val="22"/>
        </w:rPr>
        <w:tab/>
      </w:r>
    </w:p>
    <w:p w14:paraId="4B8F1F87" w14:textId="2B50BB71"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r w:rsidR="004F26C5" w:rsidRPr="004F26C5">
        <w:rPr>
          <w:rFonts w:asciiTheme="majorHAnsi" w:eastAsiaTheme="majorEastAsia" w:hAnsiTheme="majorHAnsi" w:cstheme="majorBidi"/>
          <w:sz w:val="26"/>
          <w:szCs w:val="26"/>
        </w:rPr>
        <w:t>12</w:t>
      </w:r>
      <w:r w:rsidR="004F26C5" w:rsidRPr="004F26C5">
        <w:rPr>
          <w:rFonts w:asciiTheme="majorHAnsi" w:eastAsiaTheme="majorEastAsia" w:hAnsiTheme="majorHAnsi" w:cstheme="majorBidi"/>
          <w:sz w:val="26"/>
          <w:szCs w:val="26"/>
          <w:vertAlign w:val="superscript"/>
        </w:rPr>
        <w:t>th</w:t>
      </w:r>
      <w:r w:rsidR="004F26C5" w:rsidRPr="004F26C5">
        <w:rPr>
          <w:rFonts w:asciiTheme="majorHAnsi" w:eastAsiaTheme="majorEastAsia" w:hAnsiTheme="majorHAnsi" w:cstheme="majorBidi"/>
          <w:sz w:val="26"/>
          <w:szCs w:val="26"/>
        </w:rPr>
        <w:t xml:space="preserve"> December 2019</w:t>
      </w:r>
    </w:p>
    <w:p w14:paraId="4B8F1F88" w14:textId="0B255132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4F26C5">
        <w:rPr>
          <w:rFonts w:asciiTheme="majorHAnsi" w:eastAsiaTheme="majorEastAsia" w:hAnsiTheme="majorHAnsi" w:cstheme="majorBidi"/>
          <w:sz w:val="26"/>
          <w:szCs w:val="26"/>
        </w:rPr>
        <w:t xml:space="preserve">Site Safe 90 Carmen Road Christchurch </w:t>
      </w:r>
    </w:p>
    <w:p w14:paraId="4B8F1F89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14:paraId="4B8F1F8A" w14:textId="5A0CC776"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  <w:r w:rsidR="00BB00ED">
        <w:rPr>
          <w:rFonts w:asciiTheme="majorHAnsi" w:eastAsiaTheme="majorEastAsia" w:hAnsiTheme="majorHAnsi" w:cstheme="majorBidi"/>
          <w:sz w:val="26"/>
          <w:szCs w:val="26"/>
        </w:rPr>
        <w:t>-</w:t>
      </w:r>
      <w:r w:rsidR="00797DBC">
        <w:rPr>
          <w:rFonts w:asciiTheme="majorHAnsi" w:eastAsiaTheme="majorEastAsia" w:hAnsiTheme="majorHAnsi" w:cstheme="majorBidi"/>
          <w:sz w:val="26"/>
          <w:szCs w:val="26"/>
        </w:rPr>
        <w:t>9.00am</w:t>
      </w:r>
    </w:p>
    <w:p w14:paraId="4B8F1F8B" w14:textId="77777777" w:rsidR="00C53821" w:rsidRPr="00C53821" w:rsidRDefault="00C53821" w:rsidP="00C53821">
      <w:pPr>
        <w:rPr>
          <w:sz w:val="24"/>
          <w:szCs w:val="24"/>
        </w:rPr>
      </w:pPr>
    </w:p>
    <w:p w14:paraId="4B8F1F8C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Dougal Holmes</w:t>
      </w:r>
    </w:p>
    <w:p w14:paraId="4B8F1F8D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Kelvin Sparks</w:t>
      </w:r>
    </w:p>
    <w:p w14:paraId="4B8F1F8E" w14:textId="77777777"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F" w14:textId="77777777" w:rsidR="00C22177" w:rsidRDefault="005D109D" w:rsidP="005D109D">
      <w:pPr>
        <w:pStyle w:val="Heading2"/>
      </w:pPr>
      <w:r>
        <w:t>Attendees: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14:paraId="4B8F1F94" w14:textId="77777777" w:rsidTr="002F7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0" w14:textId="77777777" w:rsidR="005D109D" w:rsidRPr="00673C08" w:rsidRDefault="005D109D" w:rsidP="00C53821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1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2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14:paraId="4B8F1F93" w14:textId="77777777"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E9151F" w14:paraId="4B8F1F99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5" w14:textId="4B3E5748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Alex Newfield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6" w14:textId="31A749A3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Newfield Roofing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7" w14:textId="7DC0DAE5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Michael Gott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8" w14:textId="6A9A88B6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Catholic Diocese of Christchurch</w:t>
            </w:r>
          </w:p>
        </w:tc>
      </w:tr>
      <w:tr w:rsidR="00E9151F" w14:paraId="4B8F1F9E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A" w14:textId="79C0BBF1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Anja Hess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9B" w14:textId="71F7028F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Landcare Research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9C" w14:textId="457BA255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Mike Barnett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9D" w14:textId="330F6627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Arvida Group</w:t>
            </w:r>
          </w:p>
        </w:tc>
      </w:tr>
      <w:tr w:rsidR="00E9151F" w14:paraId="4B8F1FA3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9F" w14:textId="50CABABB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="Calibri" w:eastAsia="Times New Roman" w:hAnsi="Calibri" w:cs="Calibri"/>
                <w:b w:val="0"/>
                <w:color w:val="000000"/>
                <w:sz w:val="22"/>
                <w:szCs w:val="22"/>
                <w:lang w:val="en-NZ" w:eastAsia="en-NZ"/>
              </w:rPr>
              <w:t>Bhamini Mankotia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0" w14:textId="0C6A6902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NZ" w:eastAsia="en-NZ"/>
              </w:rPr>
              <w:t xml:space="preserve">Marais laying NZ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1" w14:textId="70CEC6BF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Mike Flanagan</w:t>
            </w:r>
          </w:p>
        </w:tc>
        <w:tc>
          <w:tcPr>
            <w:tcW w:w="2292" w:type="dxa"/>
          </w:tcPr>
          <w:p w14:paraId="4B8F1FA2" w14:textId="1257C8D3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151F" w14:paraId="3651D8C6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7D9C99F" w14:textId="6B04DD20" w:rsid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>Brent Mowbray</w:t>
            </w: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918A6D7" w14:textId="34A3FDAD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Landcare Research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11C543ED" w14:textId="47AB92C2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Nathan Dougherty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57CB88F4" w14:textId="1C2A029B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Ecan</w:t>
            </w:r>
          </w:p>
        </w:tc>
      </w:tr>
      <w:tr w:rsidR="00E9151F" w14:paraId="4B8F1FA8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4" w14:textId="3581A938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 xml:space="preserve">Craig  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5" w14:textId="5D45F820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Edge Deck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6" w14:textId="12B2BDE4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Nicki Tasker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7" w14:textId="6E2B958A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HRV</w:t>
            </w:r>
          </w:p>
        </w:tc>
      </w:tr>
      <w:tr w:rsidR="00E9151F" w14:paraId="4B8F1FAD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9" w14:textId="34FD8E6B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David Smallwood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A" w14:textId="7E4D6886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="Calibri" w:eastAsia="Times New Roman" w:hAnsi="Calibri" w:cs="Calibri"/>
                <w:color w:val="000000"/>
                <w:lang w:val="en-NZ" w:eastAsia="en-NZ"/>
              </w:rPr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AB" w14:textId="1914B470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Paul Duggan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AC" w14:textId="4A5AF657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Canterbury Safety Charter</w:t>
            </w:r>
          </w:p>
        </w:tc>
      </w:tr>
      <w:tr w:rsidR="00E9151F" w14:paraId="31380D01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3EAE3353" w14:textId="4999FADB" w:rsidR="00E9151F" w:rsidRPr="0078786A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Deb McAlpine</w:t>
            </w:r>
            <w:r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3BF3BA84" w14:textId="27079BE1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3M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10472436" w14:textId="1EA956A7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Paul Lynch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1444DF52" w14:textId="616DFF7C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FloorRight Installations</w:t>
            </w:r>
          </w:p>
        </w:tc>
      </w:tr>
      <w:tr w:rsidR="00E9151F" w14:paraId="4B8F1FB2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AE" w14:textId="38EEE899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Doug Burt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AF" w14:textId="405DF6B2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Heron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0" w14:textId="53EF2870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Ricky Shalders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1" w14:textId="18EF3C36" w:rsidR="00E9151F" w:rsidRPr="005D109D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</w:tr>
      <w:tr w:rsidR="00E9151F" w14:paraId="4B8F1FB7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3" w14:textId="7D9727D3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Dougal Holmes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4" w14:textId="77777777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5" w14:textId="2CE5B032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Rod Partington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6" w14:textId="02A53A12" w:rsidR="00E9151F" w:rsidRPr="005D109D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Hazard Co</w:t>
            </w:r>
          </w:p>
        </w:tc>
      </w:tr>
      <w:tr w:rsidR="00E9151F" w14:paraId="4B8F1FBC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8" w14:textId="6665D0C4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George Piper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9" w14:textId="6B06EF41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SGS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A" w14:textId="17B17818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Sarah Maghzal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BB" w14:textId="0E58E300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</w:tr>
      <w:tr w:rsidR="00E9151F" w14:paraId="4B8F1FC1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BD" w14:textId="751D6622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Grant Harvey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BE" w14:textId="03E4176C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Construction Safety Ltd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BF" w14:textId="03093CEA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Scott Cameron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0" w14:textId="14727C2E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Phoenix Health and Safety</w:t>
            </w:r>
          </w:p>
        </w:tc>
      </w:tr>
      <w:tr w:rsidR="00E9151F" w14:paraId="4B8F1FC6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2" w14:textId="58B1824E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Hal Tapley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3" w14:textId="2CE0D0C4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ICP Asbestos Consultants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4" w14:textId="0712B9C6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Shane Andrews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5" w14:textId="746D88DD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Max Contracts</w:t>
            </w:r>
          </w:p>
        </w:tc>
      </w:tr>
      <w:tr w:rsidR="00E9151F" w14:paraId="4B8F1FCB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7" w14:textId="622547CE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Hans Verbeek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8" w14:textId="4B40937C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Kirk Roberts Consulting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9" w14:textId="29287F5F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Sherry Peck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A" w14:textId="11AB275F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Work Safe</w:t>
            </w:r>
          </w:p>
        </w:tc>
      </w:tr>
      <w:tr w:rsidR="00E9151F" w14:paraId="4B8F1FD0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CC" w14:textId="5BE890A7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Helen van den Bogaert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CD" w14:textId="0402305C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Wise Advisors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CE" w14:textId="6E12226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Stephanie Cerpa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CF" w14:textId="48BEC0C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Contract Construction</w:t>
            </w:r>
          </w:p>
        </w:tc>
      </w:tr>
      <w:tr w:rsidR="00E9151F" w14:paraId="4B8F1FD5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1" w14:textId="6305FD28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</w:rPr>
              <w:t>Ian Williams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2" w14:textId="22282104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Pure Nutrition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3" w14:textId="65A698A0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Steve Hume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4" w14:textId="433A2F55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Hagley Windows and Doors</w:t>
            </w:r>
          </w:p>
        </w:tc>
      </w:tr>
      <w:tr w:rsidR="00E9151F" w14:paraId="4B8F1FDA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6" w14:textId="35EAB06B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>Jason Silich</w:t>
            </w:r>
            <w:r w:rsidRPr="00673C08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7" w14:textId="077EBF4F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673C08">
              <w:rPr>
                <w:rFonts w:asciiTheme="minorHAnsi" w:hAnsiTheme="minorHAnsi"/>
                <w:sz w:val="22"/>
                <w:szCs w:val="22"/>
              </w:rPr>
              <w:t>Buildtech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8" w14:textId="7AEF11EF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Steve Moran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9" w14:textId="408FF496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Worksafe NZ</w:t>
            </w:r>
          </w:p>
        </w:tc>
      </w:tr>
      <w:tr w:rsidR="00E9151F" w14:paraId="4B8F1FDF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DB" w14:textId="6A1726B3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>Jay Sanders (2)</w:t>
            </w: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DC" w14:textId="15349BB0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CNC Alliance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DD" w14:textId="2E27D01C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Steve Taw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DE" w14:textId="48679C29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Safety Deck Systems</w:t>
            </w:r>
          </w:p>
        </w:tc>
      </w:tr>
      <w:tr w:rsidR="00E9151F" w14:paraId="4B8F1FE4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0" w14:textId="56CAE443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>John Turner</w:t>
            </w: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1" w14:textId="40A3B52F" w:rsidR="00E9151F" w:rsidRPr="00673C08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Calder Stewart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2" w14:textId="2023500F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Suzanne Watt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E3" w14:textId="05C31E34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Work Safe NZ</w:t>
            </w:r>
          </w:p>
        </w:tc>
      </w:tr>
      <w:tr w:rsidR="00E9151F" w14:paraId="4B8F1FE9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5" w14:textId="6035D2E2" w:rsidR="00E9151F" w:rsidRPr="00673C08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>John Woodrow</w:t>
            </w:r>
            <w:r w:rsidRPr="0078786A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B8F1FE6" w14:textId="0BE806E4" w:rsidR="00E9151F" w:rsidRPr="00673C08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MainPower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8F1FE7" w14:textId="09B2A614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Tammy Alexander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4B8F1FE8" w14:textId="2599F50E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Maugers</w:t>
            </w:r>
          </w:p>
        </w:tc>
      </w:tr>
      <w:tr w:rsidR="00E9151F" w14:paraId="067705AB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6BF20CF6" w14:textId="61A26D5A" w:rsidR="00E9151F" w:rsidRPr="002F7767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>Justine Ward</w:t>
            </w: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3FE82A36" w14:textId="2F49F7C7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Downer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8A8225F" w14:textId="47A0321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Tina Lange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753B7EA9" w14:textId="67AE731F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Foodstuffs</w:t>
            </w:r>
          </w:p>
        </w:tc>
      </w:tr>
      <w:tr w:rsidR="00E9151F" w14:paraId="40C61BDF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BC855E7" w14:textId="43B35E37" w:rsidR="00E9151F" w:rsidRPr="002F7767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>Katie Riddell</w:t>
            </w: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2F947202" w14:textId="5332446A" w:rsidR="00E9151F" w:rsidRPr="0078786A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Worksafe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6CE69090" w14:textId="1BC86A83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Trudy Downs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6444DC59" w14:textId="21D258C7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Methodist Church of New Zealand</w:t>
            </w:r>
          </w:p>
        </w:tc>
      </w:tr>
      <w:tr w:rsidR="00E9151F" w14:paraId="067B7C8F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01C34E1E" w14:textId="4A776794" w:rsidR="00E9151F" w:rsidRPr="002F7767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lastRenderedPageBreak/>
              <w:t>Keith Harvey</w:t>
            </w: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3C9887ED" w14:textId="61CD8722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MJS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2A35D53" w14:textId="6F2D4999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Trudy Hodge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10401BE9" w14:textId="376D6CB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</w:tr>
      <w:tr w:rsidR="00E9151F" w14:paraId="7141661D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E1E9581" w14:textId="24C6128C" w:rsidR="00E9151F" w:rsidRPr="002F7767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b w:val="0"/>
                <w:sz w:val="22"/>
                <w:szCs w:val="22"/>
              </w:rPr>
              <w:t>Kelvin Sparks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065A5FF7" w14:textId="5DC24D9D" w:rsidR="00E9151F" w:rsidRPr="0078786A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Health and Safety at W</w:t>
            </w:r>
            <w:r>
              <w:rPr>
                <w:rFonts w:asciiTheme="minorHAnsi" w:hAnsiTheme="minorHAnsi"/>
                <w:sz w:val="22"/>
                <w:szCs w:val="22"/>
              </w:rPr>
              <w:t>ork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542041FF" w14:textId="15743552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Tui Theyers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7490C779" w14:textId="262E466F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Metro Property Group</w:t>
            </w:r>
          </w:p>
        </w:tc>
      </w:tr>
      <w:tr w:rsidR="00E9151F" w14:paraId="3B7C8816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09D2038" w14:textId="26655E0B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Kevin Twohig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66E9DD48" w14:textId="19D582B2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Cool Logic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34DB044D" w14:textId="64590D5A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Valerie Cassin</w:t>
            </w:r>
            <w:r w:rsidRPr="00E9151F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14:paraId="5140BC16" w14:textId="4762322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sz w:val="22"/>
                <w:szCs w:val="22"/>
              </w:rPr>
              <w:t>TWS Group</w:t>
            </w:r>
          </w:p>
        </w:tc>
      </w:tr>
      <w:tr w:rsidR="00E9151F" w14:paraId="028D0472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7945539E" w14:textId="2F03B112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Lana Thomas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73A5CBC2" w14:textId="3BACC12D" w:rsidR="00E9151F" w:rsidRPr="0078786A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Fletcher Living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3A86B8F4" w14:textId="22E9A612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D723CA2" w14:textId="77777777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151F" w14:paraId="7DFC7BA7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5C4E307A" w14:textId="6D7BB9AE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Laura Clifford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3EA6AEB5" w14:textId="3E8F3C5A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Hawkins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1B892F4C" w14:textId="5EBFC2E3" w:rsidR="00E9151F" w:rsidRDefault="005F6D12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Gary Wesborn</w:t>
            </w:r>
          </w:p>
        </w:tc>
        <w:tc>
          <w:tcPr>
            <w:tcW w:w="2292" w:type="dxa"/>
          </w:tcPr>
          <w:p w14:paraId="78E82C68" w14:textId="7DA46F88" w:rsidR="00E9151F" w:rsidRDefault="005F6D12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Pegasus Engineering</w:t>
            </w:r>
          </w:p>
        </w:tc>
      </w:tr>
      <w:tr w:rsidR="00E9151F" w14:paraId="1BCA33AA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738F70C0" w14:textId="180B1127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Mark Dawson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60E5761A" w14:textId="7B9DD171" w:rsidR="00E9151F" w:rsidRPr="0078786A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Ara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5DF0A321" w14:textId="410BF0B6" w:rsidR="00E9151F" w:rsidRDefault="00565A98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Rachel Prendergast</w:t>
            </w:r>
          </w:p>
        </w:tc>
        <w:tc>
          <w:tcPr>
            <w:tcW w:w="2292" w:type="dxa"/>
          </w:tcPr>
          <w:p w14:paraId="73AF011A" w14:textId="021E41B9" w:rsidR="00E9151F" w:rsidRDefault="00565A98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Worksafe NZ</w:t>
            </w:r>
          </w:p>
        </w:tc>
      </w:tr>
      <w:tr w:rsidR="00E9151F" w14:paraId="3BBA9672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0A1E22C5" w14:textId="4521ABCA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Mark Idiens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1288E79" w14:textId="37C84BC9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78786A">
              <w:rPr>
                <w:rFonts w:asciiTheme="minorHAnsi" w:hAnsiTheme="minorHAnsi"/>
                <w:sz w:val="22"/>
                <w:szCs w:val="22"/>
              </w:rPr>
              <w:t>Self Employed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4BEE868E" w14:textId="7777777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8ACE42F" w14:textId="7777777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151F" w14:paraId="4F625248" w14:textId="77777777" w:rsidTr="002F7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C78ABD8" w14:textId="1A102AF9" w:rsidR="00E9151F" w:rsidRPr="00E9151F" w:rsidRDefault="00E9151F" w:rsidP="00E9151F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>Matt Tippen</w:t>
            </w:r>
            <w:r w:rsidRPr="00E9151F">
              <w:rPr>
                <w:rFonts w:asciiTheme="minorHAnsi" w:hAnsiTheme="minorHAnsi"/>
                <w:b w:val="0"/>
                <w:sz w:val="22"/>
                <w:szCs w:val="22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4C655B0E" w14:textId="794D5AD6" w:rsidR="00E9151F" w:rsidRPr="0078786A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CHCH Cathedral Reinstatement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6762FCE7" w14:textId="77777777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B8D1B6F" w14:textId="77777777" w:rsidR="00E9151F" w:rsidRDefault="00E9151F" w:rsidP="00E9151F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151F" w14:paraId="109FB939" w14:textId="77777777" w:rsidTr="002F77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290D3700" w14:textId="77777777" w:rsidR="00E9151F" w:rsidRPr="0078786A" w:rsidRDefault="00E9151F" w:rsidP="00E9151F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14:paraId="7B03CE04" w14:textId="77777777" w:rsidR="00E9151F" w:rsidRPr="0078786A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14:paraId="5C03798B" w14:textId="7777777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0C5AC0B6" w14:textId="77777777" w:rsidR="00E9151F" w:rsidRDefault="00E9151F" w:rsidP="00E9151F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F1FEA" w14:textId="77777777"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66338F4E" w14:textId="77777777" w:rsidR="005468C1" w:rsidRDefault="005468C1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4B8F1FEB" w14:textId="0299BBA1" w:rsidR="00E34648" w:rsidRDefault="00E34648" w:rsidP="005F6D12">
      <w:pPr>
        <w:pStyle w:val="SiteSafelettercopy"/>
        <w:tabs>
          <w:tab w:val="left" w:pos="900"/>
        </w:tabs>
      </w:pPr>
      <w:r>
        <w:t>Apologies:</w:t>
      </w:r>
    </w:p>
    <w:tbl>
      <w:tblPr>
        <w:tblStyle w:val="GridTable4-Accent5"/>
        <w:tblW w:w="9168" w:type="dxa"/>
        <w:tblLook w:val="04A0" w:firstRow="1" w:lastRow="0" w:firstColumn="1" w:lastColumn="0" w:noHBand="0" w:noVBand="1"/>
      </w:tblPr>
      <w:tblGrid>
        <w:gridCol w:w="2292"/>
        <w:gridCol w:w="2292"/>
        <w:gridCol w:w="2440"/>
        <w:gridCol w:w="2144"/>
      </w:tblGrid>
      <w:tr w:rsidR="00E34648" w14:paraId="4B8F1FF0" w14:textId="77777777" w:rsidTr="00DE64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EC" w14:textId="77777777" w:rsidR="00E34648" w:rsidRDefault="00E34648" w:rsidP="00181BF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</w:tcPr>
          <w:p w14:paraId="4B8F1FED" w14:textId="77777777"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440" w:type="dxa"/>
          </w:tcPr>
          <w:p w14:paraId="4B8F1FEE" w14:textId="77777777"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144" w:type="dxa"/>
          </w:tcPr>
          <w:p w14:paraId="4B8F1FEF" w14:textId="77777777" w:rsidR="00E34648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E34648" w14:paraId="4B8F1FF5" w14:textId="77777777" w:rsidTr="00DE64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14:paraId="4B8F1FF1" w14:textId="77777777" w:rsidR="00E34648" w:rsidRPr="005D109D" w:rsidRDefault="00E34648" w:rsidP="00181BF1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  <w:tc>
          <w:tcPr>
            <w:tcW w:w="2292" w:type="dxa"/>
          </w:tcPr>
          <w:p w14:paraId="4B8F1FF2" w14:textId="77777777" w:rsidR="00E34648" w:rsidRPr="005D109D" w:rsidRDefault="00E34648" w:rsidP="00181BF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40" w:type="dxa"/>
          </w:tcPr>
          <w:p w14:paraId="4B8F1FF3" w14:textId="69E98A97" w:rsidR="00E34648" w:rsidRPr="005D109D" w:rsidRDefault="002F7767" w:rsidP="002F7767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Nathan Maxwell</w:t>
            </w:r>
            <w:r w:rsidRPr="002F7767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144" w:type="dxa"/>
          </w:tcPr>
          <w:p w14:paraId="4B8F1FF4" w14:textId="3F76C1A2" w:rsidR="00E34648" w:rsidRPr="005D109D" w:rsidRDefault="002F7767" w:rsidP="00181BF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F7767">
              <w:rPr>
                <w:rFonts w:asciiTheme="minorHAnsi" w:hAnsiTheme="minorHAnsi"/>
                <w:sz w:val="22"/>
                <w:szCs w:val="22"/>
              </w:rPr>
              <w:t>CS Roofing</w:t>
            </w:r>
          </w:p>
        </w:tc>
      </w:tr>
      <w:tr w:rsidR="005468C1" w:rsidRPr="005468C1" w14:paraId="35B60947" w14:textId="052CA6DA" w:rsidTr="005630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  <w:hideMark/>
          </w:tcPr>
          <w:p w14:paraId="1BE4DB19" w14:textId="77777777" w:rsidR="005468C1" w:rsidRPr="00DE6427" w:rsidRDefault="005468C1" w:rsidP="005468C1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Arthur Robertson</w:t>
            </w:r>
          </w:p>
        </w:tc>
        <w:tc>
          <w:tcPr>
            <w:tcW w:w="2292" w:type="dxa"/>
          </w:tcPr>
          <w:p w14:paraId="69044402" w14:textId="63B1DDDC" w:rsidR="005468C1" w:rsidRPr="005468C1" w:rsidRDefault="005468C1" w:rsidP="00546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Robertson Building</w:t>
            </w:r>
          </w:p>
        </w:tc>
        <w:tc>
          <w:tcPr>
            <w:tcW w:w="2440" w:type="dxa"/>
            <w:tcBorders>
              <w:bottom w:val="nil"/>
            </w:tcBorders>
          </w:tcPr>
          <w:p w14:paraId="293737FF" w14:textId="466C0854" w:rsidR="005468C1" w:rsidRPr="005468C1" w:rsidRDefault="005468C1" w:rsidP="00546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Neil Stewart</w:t>
            </w:r>
          </w:p>
        </w:tc>
        <w:tc>
          <w:tcPr>
            <w:tcW w:w="2144" w:type="dxa"/>
            <w:tcBorders>
              <w:bottom w:val="nil"/>
            </w:tcBorders>
          </w:tcPr>
          <w:p w14:paraId="1D099B24" w14:textId="1491726C" w:rsidR="005468C1" w:rsidRPr="005468C1" w:rsidRDefault="005468C1" w:rsidP="00546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First Stop Interiors</w:t>
            </w:r>
          </w:p>
        </w:tc>
      </w:tr>
      <w:tr w:rsidR="009D194B" w:rsidRPr="005468C1" w14:paraId="47905A0A" w14:textId="77777777" w:rsidTr="00563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5036B641" w14:textId="30939587" w:rsidR="009D194B" w:rsidRPr="00CD5F7F" w:rsidRDefault="009D194B" w:rsidP="009D194B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CD5F7F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Andrew Barrett</w:t>
            </w:r>
            <w:r w:rsidRPr="00CD5F7F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ab/>
            </w:r>
          </w:p>
        </w:tc>
        <w:tc>
          <w:tcPr>
            <w:tcW w:w="2292" w:type="dxa"/>
            <w:tcBorders>
              <w:right w:val="nil"/>
            </w:tcBorders>
          </w:tcPr>
          <w:p w14:paraId="5DFAC855" w14:textId="28DC22C7" w:rsidR="009D194B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D5F7F">
              <w:rPr>
                <w:rFonts w:ascii="Calibri" w:eastAsia="Times New Roman" w:hAnsi="Calibri" w:cs="Calibri"/>
                <w:color w:val="000000"/>
                <w:lang w:val="en-NZ" w:eastAsia="en-NZ"/>
              </w:rPr>
              <w:t>Buildtech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45438" w14:textId="11BC71C8" w:rsidR="009D194B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Nicola Thompson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FE566" w14:textId="0565ADBF" w:rsidR="009D194B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CJ Phillips Construction</w:t>
            </w:r>
          </w:p>
        </w:tc>
      </w:tr>
      <w:tr w:rsidR="00B5496E" w:rsidRPr="005468C1" w14:paraId="02A2BE29" w14:textId="77777777" w:rsidTr="00B27A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535DB2CC" w14:textId="76269C17" w:rsidR="00B5496E" w:rsidRPr="00B5496E" w:rsidRDefault="00B5496E" w:rsidP="00B5496E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B5496E">
              <w:rPr>
                <w:b w:val="0"/>
              </w:rPr>
              <w:t>Ashley Heywood</w:t>
            </w:r>
          </w:p>
        </w:tc>
        <w:tc>
          <w:tcPr>
            <w:tcW w:w="2292" w:type="dxa"/>
            <w:tcBorders>
              <w:right w:val="nil"/>
            </w:tcBorders>
          </w:tcPr>
          <w:p w14:paraId="4CA12682" w14:textId="423F18F0" w:rsidR="00B5496E" w:rsidRDefault="00B5496E" w:rsidP="00B5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E05A4">
              <w:t>QOHS Consulting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4F205E" w14:textId="2B68B1C5" w:rsidR="00B5496E" w:rsidRDefault="00B5496E" w:rsidP="00B5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14:paraId="3F999981" w14:textId="5DCA0D2F" w:rsidR="00B5496E" w:rsidRDefault="00B5496E" w:rsidP="00B549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9D194B" w:rsidRPr="005468C1" w14:paraId="33E7F3E4" w14:textId="2ADF5182" w:rsidTr="00B27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  <w:hideMark/>
          </w:tcPr>
          <w:p w14:paraId="238EAF4D" w14:textId="77777777" w:rsidR="009D194B" w:rsidRPr="00DE6427" w:rsidRDefault="009D194B" w:rsidP="009D194B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Barbara Scandlyn</w:t>
            </w:r>
          </w:p>
        </w:tc>
        <w:tc>
          <w:tcPr>
            <w:tcW w:w="2292" w:type="dxa"/>
            <w:tcBorders>
              <w:right w:val="nil"/>
            </w:tcBorders>
          </w:tcPr>
          <w:p w14:paraId="461F68E9" w14:textId="3E08915B" w:rsidR="009D194B" w:rsidRPr="005468C1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Site Safe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9B4241" w14:textId="28C732AF" w:rsidR="009D194B" w:rsidRPr="005468C1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Nik Trevithick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14:paraId="5446AB83" w14:textId="7CF0232F" w:rsidR="009D194B" w:rsidRPr="005468C1" w:rsidRDefault="009D194B" w:rsidP="009D19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Work Safe</w:t>
            </w:r>
          </w:p>
        </w:tc>
      </w:tr>
      <w:tr w:rsidR="009D194B" w:rsidRPr="005468C1" w14:paraId="40A2C473" w14:textId="358DF822" w:rsidTr="005630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  <w:hideMark/>
          </w:tcPr>
          <w:p w14:paraId="64844047" w14:textId="77777777" w:rsidR="009D194B" w:rsidRPr="00DE6427" w:rsidRDefault="009D194B" w:rsidP="009D194B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Brett Murray</w:t>
            </w:r>
          </w:p>
        </w:tc>
        <w:tc>
          <w:tcPr>
            <w:tcW w:w="2292" w:type="dxa"/>
          </w:tcPr>
          <w:p w14:paraId="16A74921" w14:textId="2AAD3734" w:rsidR="009D194B" w:rsidRPr="005468C1" w:rsidRDefault="009D194B" w:rsidP="009D19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Site Safe</w:t>
            </w:r>
          </w:p>
        </w:tc>
        <w:tc>
          <w:tcPr>
            <w:tcW w:w="0" w:type="auto"/>
            <w:tcBorders>
              <w:top w:val="nil"/>
            </w:tcBorders>
          </w:tcPr>
          <w:p w14:paraId="4DF532E1" w14:textId="2382CA72" w:rsidR="009D194B" w:rsidRPr="005468C1" w:rsidRDefault="009D194B" w:rsidP="009D19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Orla Gallagher </w:t>
            </w:r>
          </w:p>
        </w:tc>
        <w:tc>
          <w:tcPr>
            <w:tcW w:w="2144" w:type="dxa"/>
            <w:tcBorders>
              <w:top w:val="nil"/>
            </w:tcBorders>
          </w:tcPr>
          <w:p w14:paraId="227500E7" w14:textId="6B9D415E" w:rsidR="009D194B" w:rsidRPr="005468C1" w:rsidRDefault="009D194B" w:rsidP="009D19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City Care</w:t>
            </w:r>
          </w:p>
        </w:tc>
      </w:tr>
      <w:tr w:rsidR="000B66D0" w:rsidRPr="005468C1" w14:paraId="7EB6A353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34A4A881" w14:textId="29DD414E" w:rsidR="000B66D0" w:rsidRPr="00DE6427" w:rsidRDefault="000B66D0" w:rsidP="000B66D0">
            <w:pPr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Chris Attwood</w:t>
            </w:r>
          </w:p>
        </w:tc>
        <w:tc>
          <w:tcPr>
            <w:tcW w:w="2292" w:type="dxa"/>
          </w:tcPr>
          <w:p w14:paraId="2BE12159" w14:textId="281F1CD6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Nextdore</w:t>
            </w:r>
          </w:p>
        </w:tc>
        <w:tc>
          <w:tcPr>
            <w:tcW w:w="0" w:type="auto"/>
          </w:tcPr>
          <w:p w14:paraId="76C92DEB" w14:textId="72FB8F75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B66D0">
              <w:rPr>
                <w:rFonts w:ascii="Calibri" w:hAnsi="Calibri" w:cs="Calibri"/>
                <w:color w:val="000000"/>
              </w:rPr>
              <w:t>Paul Collings</w:t>
            </w:r>
            <w:r w:rsidRPr="000B66D0">
              <w:rPr>
                <w:rFonts w:ascii="Calibri" w:hAnsi="Calibri" w:cs="Calibri"/>
                <w:color w:val="000000"/>
              </w:rPr>
              <w:tab/>
            </w:r>
          </w:p>
        </w:tc>
        <w:tc>
          <w:tcPr>
            <w:tcW w:w="2144" w:type="dxa"/>
          </w:tcPr>
          <w:p w14:paraId="1EF3815E" w14:textId="37BB8333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B66D0">
              <w:rPr>
                <w:rFonts w:ascii="Calibri" w:hAnsi="Calibri" w:cs="Calibri"/>
                <w:color w:val="000000"/>
              </w:rPr>
              <w:t>Apex Interiors</w:t>
            </w:r>
          </w:p>
        </w:tc>
      </w:tr>
      <w:tr w:rsidR="000B66D0" w:rsidRPr="005468C1" w14:paraId="1481AF1F" w14:textId="71B36FE7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3F5755C1" w14:textId="4CA20CDE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B5496E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C J Henderson</w:t>
            </w:r>
            <w:r w:rsidRPr="00B5496E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ab/>
            </w:r>
          </w:p>
        </w:tc>
        <w:tc>
          <w:tcPr>
            <w:tcW w:w="2292" w:type="dxa"/>
          </w:tcPr>
          <w:p w14:paraId="6CB010B8" w14:textId="7FD4734A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B5496E">
              <w:rPr>
                <w:rFonts w:ascii="Calibri" w:eastAsia="Times New Roman" w:hAnsi="Calibri" w:cs="Calibri"/>
                <w:color w:val="000000"/>
                <w:lang w:val="en-NZ" w:eastAsia="en-NZ"/>
              </w:rPr>
              <w:t>Worksafe</w:t>
            </w:r>
          </w:p>
        </w:tc>
        <w:tc>
          <w:tcPr>
            <w:tcW w:w="0" w:type="auto"/>
          </w:tcPr>
          <w:p w14:paraId="25D938A5" w14:textId="0AE197B5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Paul Wood</w:t>
            </w:r>
          </w:p>
        </w:tc>
        <w:tc>
          <w:tcPr>
            <w:tcW w:w="2144" w:type="dxa"/>
          </w:tcPr>
          <w:p w14:paraId="0BD8DD7E" w14:textId="0B85A53E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Clearwater Construction   </w:t>
            </w:r>
          </w:p>
        </w:tc>
      </w:tr>
      <w:tr w:rsidR="000B66D0" w:rsidRPr="005468C1" w14:paraId="6F0B09EA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121540D9" w14:textId="1457EB80" w:rsidR="000B66D0" w:rsidRPr="00B5496E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 xml:space="preserve">Clarke Vincent </w:t>
            </w:r>
          </w:p>
        </w:tc>
        <w:tc>
          <w:tcPr>
            <w:tcW w:w="2292" w:type="dxa"/>
          </w:tcPr>
          <w:p w14:paraId="54657D07" w14:textId="0BF24CAB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TWS Group</w:t>
            </w:r>
          </w:p>
        </w:tc>
        <w:tc>
          <w:tcPr>
            <w:tcW w:w="0" w:type="auto"/>
          </w:tcPr>
          <w:p w14:paraId="547A5839" w14:textId="2D51E0FE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Peter Etchells</w:t>
            </w:r>
          </w:p>
        </w:tc>
        <w:tc>
          <w:tcPr>
            <w:tcW w:w="2144" w:type="dxa"/>
          </w:tcPr>
          <w:p w14:paraId="74976503" w14:textId="39313655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Leedsafe</w:t>
            </w:r>
          </w:p>
        </w:tc>
      </w:tr>
      <w:tr w:rsidR="000B66D0" w:rsidRPr="005468C1" w14:paraId="6FE9DC88" w14:textId="724141BA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4E280237" w14:textId="6973F451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B5496E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Corinne Bolsted</w:t>
            </w:r>
          </w:p>
        </w:tc>
        <w:tc>
          <w:tcPr>
            <w:tcW w:w="2292" w:type="dxa"/>
          </w:tcPr>
          <w:p w14:paraId="32ABD703" w14:textId="2070AA1C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Southern Response</w:t>
            </w:r>
          </w:p>
        </w:tc>
        <w:tc>
          <w:tcPr>
            <w:tcW w:w="0" w:type="auto"/>
          </w:tcPr>
          <w:p w14:paraId="39FB7C8D" w14:textId="43441943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Phil Giddens</w:t>
            </w:r>
          </w:p>
        </w:tc>
        <w:tc>
          <w:tcPr>
            <w:tcW w:w="2144" w:type="dxa"/>
          </w:tcPr>
          <w:p w14:paraId="4C837DF9" w14:textId="43321F62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Issac</w:t>
            </w:r>
          </w:p>
        </w:tc>
      </w:tr>
      <w:tr w:rsidR="000B66D0" w:rsidRPr="005468C1" w14:paraId="62EBBAF8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499BB0DC" w14:textId="1D3AB01E" w:rsidR="000B66D0" w:rsidRPr="00B5496E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Cornel Janse Van Rensburg</w:t>
            </w:r>
          </w:p>
        </w:tc>
        <w:tc>
          <w:tcPr>
            <w:tcW w:w="2292" w:type="dxa"/>
          </w:tcPr>
          <w:p w14:paraId="74DCCD26" w14:textId="6F832E5C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 Services</w:t>
            </w:r>
          </w:p>
        </w:tc>
        <w:tc>
          <w:tcPr>
            <w:tcW w:w="0" w:type="auto"/>
          </w:tcPr>
          <w:p w14:paraId="55B713DA" w14:textId="7C215C99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Rick Bolton</w:t>
            </w:r>
          </w:p>
        </w:tc>
        <w:tc>
          <w:tcPr>
            <w:tcW w:w="2144" w:type="dxa"/>
          </w:tcPr>
          <w:p w14:paraId="6B818582" w14:textId="26EA51C5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Groundworks</w:t>
            </w:r>
          </w:p>
        </w:tc>
      </w:tr>
      <w:tr w:rsidR="000B66D0" w:rsidRPr="005468C1" w14:paraId="13557B33" w14:textId="56533074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79BE4477" w14:textId="169679DC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9D194B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Dennis</w:t>
            </w:r>
            <w:r w:rsidRPr="009D194B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ab/>
            </w:r>
          </w:p>
        </w:tc>
        <w:tc>
          <w:tcPr>
            <w:tcW w:w="2292" w:type="dxa"/>
          </w:tcPr>
          <w:p w14:paraId="481829A2" w14:textId="25CD98E8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9D194B">
              <w:rPr>
                <w:rFonts w:ascii="Calibri" w:eastAsia="Times New Roman" w:hAnsi="Calibri" w:cs="Calibri"/>
                <w:color w:val="000000"/>
                <w:lang w:val="en-NZ" w:eastAsia="en-NZ"/>
              </w:rPr>
              <w:t>Run Acres</w:t>
            </w:r>
          </w:p>
        </w:tc>
        <w:tc>
          <w:tcPr>
            <w:tcW w:w="0" w:type="auto"/>
          </w:tcPr>
          <w:p w14:paraId="6719E9BC" w14:textId="064FB388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Rob Abraas</w:t>
            </w:r>
          </w:p>
        </w:tc>
        <w:tc>
          <w:tcPr>
            <w:tcW w:w="2144" w:type="dxa"/>
          </w:tcPr>
          <w:p w14:paraId="5076C8C0" w14:textId="3AA72E64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Leighs Construction</w:t>
            </w:r>
          </w:p>
        </w:tc>
      </w:tr>
      <w:tr w:rsidR="000B66D0" w:rsidRPr="005468C1" w14:paraId="2F91BDD7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4C252456" w14:textId="5B6FC7A8" w:rsidR="000B66D0" w:rsidRPr="009D194B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Gareth Holley</w:t>
            </w:r>
          </w:p>
        </w:tc>
        <w:tc>
          <w:tcPr>
            <w:tcW w:w="2292" w:type="dxa"/>
          </w:tcPr>
          <w:p w14:paraId="47EFC70A" w14:textId="6A4B6DE4" w:rsidR="000B66D0" w:rsidRPr="009D194B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Carters</w:t>
            </w:r>
          </w:p>
        </w:tc>
        <w:tc>
          <w:tcPr>
            <w:tcW w:w="0" w:type="auto"/>
          </w:tcPr>
          <w:p w14:paraId="54B3B5A1" w14:textId="3AAB7ED5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Roger McLeod</w:t>
            </w:r>
          </w:p>
        </w:tc>
        <w:tc>
          <w:tcPr>
            <w:tcW w:w="2144" w:type="dxa"/>
          </w:tcPr>
          <w:p w14:paraId="0D4BCA04" w14:textId="54742037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0B66D0" w:rsidRPr="005468C1" w14:paraId="38C1A36A" w14:textId="28CA4657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00578623" w14:textId="6AC3B950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Gareth Shaw</w:t>
            </w:r>
          </w:p>
        </w:tc>
        <w:tc>
          <w:tcPr>
            <w:tcW w:w="2292" w:type="dxa"/>
          </w:tcPr>
          <w:p w14:paraId="31BFF3EC" w14:textId="71A92B12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Safe and Sound</w:t>
            </w:r>
          </w:p>
        </w:tc>
        <w:tc>
          <w:tcPr>
            <w:tcW w:w="0" w:type="auto"/>
          </w:tcPr>
          <w:p w14:paraId="7D80C5C3" w14:textId="602D7650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Ryan Ereira</w:t>
            </w:r>
          </w:p>
        </w:tc>
        <w:tc>
          <w:tcPr>
            <w:tcW w:w="2144" w:type="dxa"/>
          </w:tcPr>
          <w:p w14:paraId="72F94F45" w14:textId="01E3D8BC" w:rsidR="000B66D0" w:rsidRPr="005468C1" w:rsidRDefault="000B66D0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</w:p>
        </w:tc>
      </w:tr>
      <w:tr w:rsidR="000B66D0" w:rsidRPr="005468C1" w14:paraId="58825808" w14:textId="2CCAAAA1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77A6E3E9" w14:textId="01E638CB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George Rankin</w:t>
            </w:r>
          </w:p>
        </w:tc>
        <w:tc>
          <w:tcPr>
            <w:tcW w:w="2292" w:type="dxa"/>
          </w:tcPr>
          <w:p w14:paraId="6B3E822B" w14:textId="781D82E8" w:rsidR="000B66D0" w:rsidRPr="005468C1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MCD Group</w:t>
            </w:r>
          </w:p>
        </w:tc>
        <w:tc>
          <w:tcPr>
            <w:tcW w:w="0" w:type="auto"/>
          </w:tcPr>
          <w:p w14:paraId="581502F3" w14:textId="4B20B919" w:rsidR="000B66D0" w:rsidRPr="005468C1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Shelley Haynes</w:t>
            </w:r>
          </w:p>
        </w:tc>
        <w:tc>
          <w:tcPr>
            <w:tcW w:w="2144" w:type="dxa"/>
          </w:tcPr>
          <w:p w14:paraId="7600ACD0" w14:textId="4169CC59" w:rsidR="000B66D0" w:rsidRPr="005468C1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Bio-Zyme NZ Ltd</w:t>
            </w:r>
          </w:p>
        </w:tc>
      </w:tr>
      <w:tr w:rsidR="00C23F2B" w:rsidRPr="005468C1" w14:paraId="76A26641" w14:textId="77777777" w:rsidTr="005468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40F98EBF" w14:textId="77777777" w:rsidR="00C23F2B" w:rsidRPr="00DE6427" w:rsidRDefault="00C23F2B" w:rsidP="000B66D0">
            <w:pPr>
              <w:rPr>
                <w:rFonts w:ascii="Calibri" w:eastAsia="Times New Roman" w:hAnsi="Calibri" w:cs="Calibri"/>
                <w:color w:val="000000"/>
                <w:lang w:val="en-NZ" w:eastAsia="en-NZ"/>
              </w:rPr>
            </w:pPr>
          </w:p>
        </w:tc>
        <w:tc>
          <w:tcPr>
            <w:tcW w:w="2292" w:type="dxa"/>
          </w:tcPr>
          <w:p w14:paraId="40E5FCF2" w14:textId="77777777" w:rsidR="00C23F2B" w:rsidRDefault="00C23F2B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</w:tcPr>
          <w:p w14:paraId="5225954C" w14:textId="4F39CD04" w:rsidR="00C23F2B" w:rsidRDefault="00C23F2B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Simon Wall</w:t>
            </w:r>
          </w:p>
        </w:tc>
        <w:tc>
          <w:tcPr>
            <w:tcW w:w="2144" w:type="dxa"/>
          </w:tcPr>
          <w:p w14:paraId="06DD6618" w14:textId="777AE09A" w:rsidR="00C23F2B" w:rsidRDefault="00C23F2B" w:rsidP="000B66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GHD</w:t>
            </w:r>
          </w:p>
        </w:tc>
      </w:tr>
      <w:tr w:rsidR="000B66D0" w:rsidRPr="005468C1" w14:paraId="31195BE8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0FC92DB7" w14:textId="1F340335" w:rsidR="000B66D0" w:rsidRPr="00DE6427" w:rsidRDefault="000B66D0" w:rsidP="000B66D0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Grant McPherson</w:t>
            </w:r>
          </w:p>
        </w:tc>
        <w:tc>
          <w:tcPr>
            <w:tcW w:w="2292" w:type="dxa"/>
          </w:tcPr>
          <w:p w14:paraId="33EB7164" w14:textId="296BDBA7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Southern Demolition</w:t>
            </w:r>
          </w:p>
        </w:tc>
        <w:tc>
          <w:tcPr>
            <w:tcW w:w="0" w:type="auto"/>
          </w:tcPr>
          <w:p w14:paraId="6A69CDBC" w14:textId="28B8D12D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Stacey Mendonca</w:t>
            </w:r>
          </w:p>
        </w:tc>
        <w:tc>
          <w:tcPr>
            <w:tcW w:w="2144" w:type="dxa"/>
          </w:tcPr>
          <w:p w14:paraId="78069F47" w14:textId="553D6CC3" w:rsidR="000B66D0" w:rsidRDefault="000B66D0" w:rsidP="000B6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Pacific Doors</w:t>
            </w:r>
          </w:p>
        </w:tc>
      </w:tr>
      <w:tr w:rsidR="00B82A39" w:rsidRPr="005468C1" w14:paraId="5801D6A8" w14:textId="77777777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70A757FA" w14:textId="569A4CEA" w:rsidR="00B82A39" w:rsidRPr="00B5496E" w:rsidRDefault="00B82A39" w:rsidP="00B82A39">
            <w:pPr>
              <w:rPr>
                <w:rFonts w:ascii="Calibri" w:eastAsia="Times New Roman" w:hAnsi="Calibri" w:cs="Calibri"/>
                <w:lang w:val="en-NZ" w:eastAsia="en-NZ"/>
              </w:rPr>
            </w:pPr>
            <w:r w:rsidRPr="00B5496E">
              <w:rPr>
                <w:rFonts w:ascii="Calibri" w:eastAsia="Times New Roman" w:hAnsi="Calibri" w:cs="Calibri"/>
                <w:b w:val="0"/>
                <w:lang w:val="en-NZ" w:eastAsia="en-NZ"/>
              </w:rPr>
              <w:t>Hannah Pattern</w:t>
            </w:r>
          </w:p>
        </w:tc>
        <w:tc>
          <w:tcPr>
            <w:tcW w:w="2292" w:type="dxa"/>
          </w:tcPr>
          <w:p w14:paraId="5EE6FAB8" w14:textId="7885856C" w:rsidR="00B82A39" w:rsidRPr="00B5496E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B5496E">
              <w:rPr>
                <w:rFonts w:ascii="Calibri" w:hAnsi="Calibri" w:cs="Calibri"/>
                <w:color w:val="000000"/>
              </w:rPr>
              <w:t>KB Contracting and Quarries Limited</w:t>
            </w:r>
          </w:p>
        </w:tc>
        <w:tc>
          <w:tcPr>
            <w:tcW w:w="0" w:type="auto"/>
          </w:tcPr>
          <w:p w14:paraId="5E2D4A12" w14:textId="6BB6E267" w:rsidR="00B82A39" w:rsidRDefault="00523313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Wendy</w:t>
            </w:r>
            <w:r w:rsidR="00F55492">
              <w:rPr>
                <w:rFonts w:ascii="Calibri" w:hAnsi="Calibri" w:cs="Calibri"/>
                <w:color w:val="000000"/>
              </w:rPr>
              <w:t xml:space="preserve"> McLean</w:t>
            </w:r>
          </w:p>
        </w:tc>
        <w:tc>
          <w:tcPr>
            <w:tcW w:w="2144" w:type="dxa"/>
          </w:tcPr>
          <w:p w14:paraId="0A7F7D98" w14:textId="554E1CB4" w:rsidR="00B82A39" w:rsidRDefault="00523313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Clive Barrington Construction</w:t>
            </w:r>
          </w:p>
        </w:tc>
      </w:tr>
      <w:tr w:rsidR="00B82A39" w:rsidRPr="005468C1" w14:paraId="664F6593" w14:textId="032ECF8A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1B780473" w14:textId="355C66F6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B5496E">
              <w:rPr>
                <w:b w:val="0"/>
              </w:rPr>
              <w:t>Hayley Edgerton</w:t>
            </w:r>
          </w:p>
        </w:tc>
        <w:tc>
          <w:tcPr>
            <w:tcW w:w="2292" w:type="dxa"/>
          </w:tcPr>
          <w:p w14:paraId="637D97CF" w14:textId="34E6C668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8C33BC">
              <w:t xml:space="preserve">Odyssey House Trust </w:t>
            </w:r>
          </w:p>
        </w:tc>
        <w:tc>
          <w:tcPr>
            <w:tcW w:w="0" w:type="auto"/>
          </w:tcPr>
          <w:p w14:paraId="3A9FC1A9" w14:textId="30824CA8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Steve Wilford</w:t>
            </w:r>
          </w:p>
        </w:tc>
        <w:tc>
          <w:tcPr>
            <w:tcW w:w="2144" w:type="dxa"/>
          </w:tcPr>
          <w:p w14:paraId="35DC8F24" w14:textId="11C39E61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Steve Wilford Builders</w:t>
            </w:r>
          </w:p>
        </w:tc>
      </w:tr>
      <w:tr w:rsidR="00B82A39" w:rsidRPr="005468C1" w14:paraId="4671FFFE" w14:textId="77777777" w:rsidTr="005468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53B5697A" w14:textId="145651DC" w:rsidR="00B82A39" w:rsidRPr="00B5496E" w:rsidRDefault="00B82A39" w:rsidP="00B82A39">
            <w:pPr>
              <w:rPr>
                <w:rFonts w:ascii="Calibri" w:eastAsia="Times New Roman" w:hAnsi="Calibri" w:cs="Calibri"/>
                <w:b w:val="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lang w:val="en-NZ" w:eastAsia="en-NZ"/>
              </w:rPr>
              <w:t>Jana de Buyzer</w:t>
            </w:r>
          </w:p>
        </w:tc>
        <w:tc>
          <w:tcPr>
            <w:tcW w:w="2292" w:type="dxa"/>
          </w:tcPr>
          <w:p w14:paraId="719C4A61" w14:textId="4E8F22BD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Skellerup</w:t>
            </w:r>
          </w:p>
        </w:tc>
        <w:tc>
          <w:tcPr>
            <w:tcW w:w="0" w:type="auto"/>
          </w:tcPr>
          <w:p w14:paraId="13DE5C02" w14:textId="6F87C29A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Sue Knudsen</w:t>
            </w:r>
          </w:p>
        </w:tc>
        <w:tc>
          <w:tcPr>
            <w:tcW w:w="2144" w:type="dxa"/>
          </w:tcPr>
          <w:p w14:paraId="547C7A70" w14:textId="464183CF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TWS Group</w:t>
            </w:r>
          </w:p>
        </w:tc>
      </w:tr>
      <w:tr w:rsidR="00B82A39" w:rsidRPr="005468C1" w14:paraId="62BF61A5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477F0FE5" w14:textId="643480E1" w:rsidR="00B82A39" w:rsidRPr="00B5496E" w:rsidRDefault="00B82A39" w:rsidP="00B82A39">
            <w:pPr>
              <w:rPr>
                <w:rFonts w:ascii="Calibri" w:eastAsia="Times New Roman" w:hAnsi="Calibri" w:cs="Calibri"/>
                <w:b w:val="0"/>
                <w:lang w:val="en-NZ" w:eastAsia="en-NZ"/>
              </w:rPr>
            </w:pPr>
            <w:r w:rsidRPr="001A06F4">
              <w:rPr>
                <w:rFonts w:ascii="Calibri" w:eastAsia="Times New Roman" w:hAnsi="Calibri" w:cs="Calibri"/>
                <w:b w:val="0"/>
                <w:lang w:val="en-NZ" w:eastAsia="en-NZ"/>
              </w:rPr>
              <w:t>Jana Newman</w:t>
            </w:r>
          </w:p>
        </w:tc>
        <w:tc>
          <w:tcPr>
            <w:tcW w:w="2292" w:type="dxa"/>
          </w:tcPr>
          <w:p w14:paraId="70918C58" w14:textId="07F06D65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</w:tcPr>
          <w:p w14:paraId="1AC2091A" w14:textId="5A6A6B66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  McCabe</w:t>
            </w:r>
          </w:p>
        </w:tc>
        <w:tc>
          <w:tcPr>
            <w:tcW w:w="2144" w:type="dxa"/>
          </w:tcPr>
          <w:p w14:paraId="20E3EB1C" w14:textId="1A83B27A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B82A39" w:rsidRPr="005468C1" w14:paraId="73764A84" w14:textId="696C1FC9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0EF8A248" w14:textId="4D4117DF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lang w:val="en-NZ" w:eastAsia="en-NZ"/>
              </w:rPr>
            </w:pPr>
            <w:r w:rsidRPr="00B5496E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Jane Fowles</w:t>
            </w:r>
          </w:p>
        </w:tc>
        <w:tc>
          <w:tcPr>
            <w:tcW w:w="2292" w:type="dxa"/>
          </w:tcPr>
          <w:p w14:paraId="743CE4BB" w14:textId="553DA193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B5496E">
              <w:rPr>
                <w:rFonts w:ascii="Calibri" w:hAnsi="Calibri" w:cs="Calibri"/>
                <w:color w:val="000000"/>
              </w:rPr>
              <w:t>Compliance Partners</w:t>
            </w:r>
          </w:p>
        </w:tc>
        <w:tc>
          <w:tcPr>
            <w:tcW w:w="0" w:type="auto"/>
          </w:tcPr>
          <w:p w14:paraId="355CC4EB" w14:textId="3FA701AB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Tim Gwatkin</w:t>
            </w:r>
          </w:p>
        </w:tc>
        <w:tc>
          <w:tcPr>
            <w:tcW w:w="2144" w:type="dxa"/>
          </w:tcPr>
          <w:p w14:paraId="740C4C57" w14:textId="41CD03F5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</w:p>
        </w:tc>
      </w:tr>
      <w:tr w:rsidR="00B82A39" w:rsidRPr="005468C1" w14:paraId="012A3F3C" w14:textId="77777777" w:rsidTr="00546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246B7542" w14:textId="386C5CE5" w:rsidR="00B82A39" w:rsidRPr="001A06F4" w:rsidRDefault="00B82A39" w:rsidP="00B82A39">
            <w:pPr>
              <w:rPr>
                <w:rFonts w:ascii="Calibri" w:eastAsia="Times New Roman" w:hAnsi="Calibri" w:cs="Calibri"/>
                <w:b w:val="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Jason Cruickshank</w:t>
            </w:r>
          </w:p>
        </w:tc>
        <w:tc>
          <w:tcPr>
            <w:tcW w:w="2292" w:type="dxa"/>
          </w:tcPr>
          <w:p w14:paraId="497E27BD" w14:textId="30348486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Hagley</w:t>
            </w:r>
          </w:p>
        </w:tc>
        <w:tc>
          <w:tcPr>
            <w:tcW w:w="0" w:type="auto"/>
          </w:tcPr>
          <w:p w14:paraId="07C7516F" w14:textId="04F7E041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Tom Hepi </w:t>
            </w:r>
          </w:p>
        </w:tc>
        <w:tc>
          <w:tcPr>
            <w:tcW w:w="2144" w:type="dxa"/>
          </w:tcPr>
          <w:p w14:paraId="048BC5A7" w14:textId="3462DD01" w:rsidR="00B82A39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Ōtākaro Limited</w:t>
            </w:r>
          </w:p>
        </w:tc>
      </w:tr>
      <w:tr w:rsidR="00B82A39" w:rsidRPr="005468C1" w14:paraId="502E1856" w14:textId="77777777" w:rsidTr="005468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354301A8" w14:textId="69CCDF85" w:rsidR="00B82A39" w:rsidRPr="00B5496E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1A06F4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Jeff Taylor-Hayhurst</w:t>
            </w:r>
          </w:p>
        </w:tc>
        <w:tc>
          <w:tcPr>
            <w:tcW w:w="2292" w:type="dxa"/>
          </w:tcPr>
          <w:p w14:paraId="66A3588E" w14:textId="73A7DF29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1A06F4">
              <w:rPr>
                <w:rFonts w:ascii="Calibri" w:eastAsia="Times New Roman" w:hAnsi="Calibri" w:cs="Calibri"/>
                <w:color w:val="000000"/>
                <w:lang w:val="en-NZ" w:eastAsia="en-NZ"/>
              </w:rPr>
              <w:t>Vertical Horizon</w:t>
            </w:r>
          </w:p>
        </w:tc>
        <w:tc>
          <w:tcPr>
            <w:tcW w:w="0" w:type="auto"/>
          </w:tcPr>
          <w:p w14:paraId="23892737" w14:textId="4FC53C77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Trevor Elliot</w:t>
            </w:r>
          </w:p>
        </w:tc>
        <w:tc>
          <w:tcPr>
            <w:tcW w:w="2144" w:type="dxa"/>
          </w:tcPr>
          <w:p w14:paraId="5FB22479" w14:textId="5CAD778C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Elliot Scaffolding</w:t>
            </w:r>
          </w:p>
        </w:tc>
      </w:tr>
      <w:tr w:rsidR="00B82A39" w:rsidRPr="005468C1" w14:paraId="062D9248" w14:textId="16D99C25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1C15AA28" w14:textId="0A290CAD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John Parish</w:t>
            </w:r>
          </w:p>
        </w:tc>
        <w:tc>
          <w:tcPr>
            <w:tcW w:w="2292" w:type="dxa"/>
          </w:tcPr>
          <w:p w14:paraId="6910BA12" w14:textId="63D80829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Hanham &amp; Philp</w:t>
            </w:r>
          </w:p>
        </w:tc>
        <w:tc>
          <w:tcPr>
            <w:tcW w:w="0" w:type="auto"/>
          </w:tcPr>
          <w:p w14:paraId="072B9BE9" w14:textId="05D0194B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277A56">
              <w:t>Paul Hendry</w:t>
            </w:r>
          </w:p>
        </w:tc>
        <w:tc>
          <w:tcPr>
            <w:tcW w:w="2144" w:type="dxa"/>
          </w:tcPr>
          <w:p w14:paraId="3547F8B4" w14:textId="1B670726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277A56">
              <w:t>Worksafe NZ</w:t>
            </w:r>
          </w:p>
        </w:tc>
      </w:tr>
      <w:tr w:rsidR="00B82A39" w:rsidRPr="005468C1" w14:paraId="6F907F77" w14:textId="77777777" w:rsidTr="005468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394ED283" w14:textId="71BDF963" w:rsidR="00B82A39" w:rsidRPr="001A06F4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Kevin King</w:t>
            </w:r>
          </w:p>
        </w:tc>
        <w:tc>
          <w:tcPr>
            <w:tcW w:w="2292" w:type="dxa"/>
          </w:tcPr>
          <w:p w14:paraId="1FEEC8A7" w14:textId="20154BC5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Nurse Maude</w:t>
            </w:r>
          </w:p>
        </w:tc>
        <w:tc>
          <w:tcPr>
            <w:tcW w:w="0" w:type="auto"/>
          </w:tcPr>
          <w:p w14:paraId="26947913" w14:textId="5A89F96C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77A56">
              <w:t>Roderick Jones</w:t>
            </w:r>
          </w:p>
        </w:tc>
        <w:tc>
          <w:tcPr>
            <w:tcW w:w="2144" w:type="dxa"/>
          </w:tcPr>
          <w:p w14:paraId="28F58F8B" w14:textId="7A327C0C" w:rsidR="00B82A39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77A56">
              <w:t>Aotea Security</w:t>
            </w:r>
          </w:p>
        </w:tc>
      </w:tr>
      <w:tr w:rsidR="00B82A39" w:rsidRPr="005468C1" w14:paraId="5CC73845" w14:textId="62AC9A44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1D518E27" w14:textId="6C088155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Liz Bermingham</w:t>
            </w:r>
          </w:p>
        </w:tc>
        <w:tc>
          <w:tcPr>
            <w:tcW w:w="2292" w:type="dxa"/>
          </w:tcPr>
          <w:p w14:paraId="58341B3B" w14:textId="1D567FA2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The HSE Hub</w:t>
            </w:r>
          </w:p>
        </w:tc>
        <w:tc>
          <w:tcPr>
            <w:tcW w:w="0" w:type="auto"/>
          </w:tcPr>
          <w:p w14:paraId="36635060" w14:textId="7DCDD410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277A56">
              <w:t>Simon Owen</w:t>
            </w:r>
          </w:p>
        </w:tc>
        <w:tc>
          <w:tcPr>
            <w:tcW w:w="2144" w:type="dxa"/>
          </w:tcPr>
          <w:p w14:paraId="12A70F81" w14:textId="5C4D65D1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277A56">
              <w:t>Worksafe NZ</w:t>
            </w:r>
          </w:p>
        </w:tc>
      </w:tr>
      <w:tr w:rsidR="00B82A39" w:rsidRPr="005468C1" w14:paraId="1C30B368" w14:textId="61AF1B59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61C6A18E" w14:textId="1A6B371B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lang w:val="en-NZ" w:eastAsia="en-NZ"/>
              </w:rPr>
              <w:t xml:space="preserve">Lyn Osmers </w:t>
            </w:r>
          </w:p>
        </w:tc>
        <w:tc>
          <w:tcPr>
            <w:tcW w:w="2292" w:type="dxa"/>
          </w:tcPr>
          <w:p w14:paraId="345EB8BD" w14:textId="1E2DC4B4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Work Safe</w:t>
            </w:r>
          </w:p>
        </w:tc>
        <w:tc>
          <w:tcPr>
            <w:tcW w:w="0" w:type="auto"/>
          </w:tcPr>
          <w:p w14:paraId="0E587E4D" w14:textId="2047F472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C75A97">
              <w:t>Richard Gibb</w:t>
            </w:r>
          </w:p>
        </w:tc>
        <w:tc>
          <w:tcPr>
            <w:tcW w:w="2144" w:type="dxa"/>
          </w:tcPr>
          <w:p w14:paraId="15B9059E" w14:textId="03797403" w:rsidR="00B82A39" w:rsidRPr="005468C1" w:rsidRDefault="00B82A39" w:rsidP="00B82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C75A97">
              <w:t>HRS</w:t>
            </w:r>
          </w:p>
        </w:tc>
      </w:tr>
      <w:tr w:rsidR="00B82A39" w:rsidRPr="005468C1" w14:paraId="4E4E3AD7" w14:textId="41F3F505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135F6910" w14:textId="5CDFE237" w:rsidR="00B82A39" w:rsidRPr="00DE6427" w:rsidRDefault="00B82A39" w:rsidP="00B82A39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>Mark Youthed</w:t>
            </w:r>
          </w:p>
        </w:tc>
        <w:tc>
          <w:tcPr>
            <w:tcW w:w="2292" w:type="dxa"/>
          </w:tcPr>
          <w:p w14:paraId="647502C6" w14:textId="13F633FF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Ngai Tahu</w:t>
            </w:r>
          </w:p>
        </w:tc>
        <w:tc>
          <w:tcPr>
            <w:tcW w:w="0" w:type="auto"/>
          </w:tcPr>
          <w:p w14:paraId="636349EF" w14:textId="269FBBFD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0B66D0"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  <w:t>Wesley Jeffreys</w:t>
            </w:r>
            <w:r w:rsidRPr="000B66D0"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  <w:tab/>
            </w:r>
          </w:p>
        </w:tc>
        <w:tc>
          <w:tcPr>
            <w:tcW w:w="2144" w:type="dxa"/>
          </w:tcPr>
          <w:p w14:paraId="470B88F9" w14:textId="58FBA556" w:rsidR="00B82A39" w:rsidRPr="005468C1" w:rsidRDefault="00B82A39" w:rsidP="00B82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0B66D0"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  <w:t>W.E.S</w:t>
            </w:r>
          </w:p>
        </w:tc>
      </w:tr>
      <w:tr w:rsidR="00737832" w:rsidRPr="005468C1" w14:paraId="2FCF1002" w14:textId="318D6496" w:rsidTr="000B66D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2A343481" w14:textId="67357335" w:rsidR="00737832" w:rsidRPr="00DE6427" w:rsidRDefault="00737832" w:rsidP="00737832">
            <w:pPr>
              <w:rPr>
                <w:rFonts w:ascii="Calibri" w:eastAsia="Times New Roman" w:hAnsi="Calibri" w:cs="Calibri"/>
                <w:b w:val="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lastRenderedPageBreak/>
              <w:t>Matt</w:t>
            </w:r>
          </w:p>
        </w:tc>
        <w:tc>
          <w:tcPr>
            <w:tcW w:w="2292" w:type="dxa"/>
          </w:tcPr>
          <w:p w14:paraId="568DA5A0" w14:textId="0891B397" w:rsidR="00737832" w:rsidRPr="005468C1" w:rsidRDefault="00737832" w:rsidP="00737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Design Tech</w:t>
            </w:r>
          </w:p>
        </w:tc>
        <w:tc>
          <w:tcPr>
            <w:tcW w:w="0" w:type="auto"/>
          </w:tcPr>
          <w:p w14:paraId="03FC812D" w14:textId="4F549DDD" w:rsidR="00737832" w:rsidRPr="005468C1" w:rsidRDefault="00737832" w:rsidP="00737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1810A8">
              <w:t>Mike Pointon</w:t>
            </w:r>
          </w:p>
        </w:tc>
        <w:tc>
          <w:tcPr>
            <w:tcW w:w="2144" w:type="dxa"/>
          </w:tcPr>
          <w:p w14:paraId="18589108" w14:textId="7C38FBF3" w:rsidR="00737832" w:rsidRPr="005468C1" w:rsidRDefault="00737832" w:rsidP="00737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1810A8">
              <w:t>Nairn Electrical</w:t>
            </w:r>
          </w:p>
        </w:tc>
      </w:tr>
      <w:tr w:rsidR="00737832" w:rsidRPr="005468C1" w14:paraId="369E3C24" w14:textId="18C09EC6" w:rsidTr="000B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noWrap/>
          </w:tcPr>
          <w:p w14:paraId="35A5D9B8" w14:textId="58A35A95" w:rsidR="00737832" w:rsidRPr="00DE6427" w:rsidRDefault="00737832" w:rsidP="00737832">
            <w:pPr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</w:pPr>
            <w:r w:rsidRPr="00DE6427">
              <w:rPr>
                <w:rFonts w:ascii="Calibri" w:eastAsia="Times New Roman" w:hAnsi="Calibri" w:cs="Calibri"/>
                <w:b w:val="0"/>
                <w:color w:val="000000"/>
                <w:lang w:val="en-NZ" w:eastAsia="en-NZ"/>
              </w:rPr>
              <w:t xml:space="preserve">Michael Hutcheon </w:t>
            </w:r>
          </w:p>
        </w:tc>
        <w:tc>
          <w:tcPr>
            <w:tcW w:w="2292" w:type="dxa"/>
          </w:tcPr>
          <w:p w14:paraId="4492B684" w14:textId="0DD6DED9" w:rsidR="00737832" w:rsidRPr="005468C1" w:rsidRDefault="00737832" w:rsidP="00737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</w:rPr>
              <w:t>Canterbury Continuous</w:t>
            </w:r>
          </w:p>
        </w:tc>
        <w:tc>
          <w:tcPr>
            <w:tcW w:w="0" w:type="auto"/>
          </w:tcPr>
          <w:p w14:paraId="2E7056FE" w14:textId="3126A339" w:rsidR="00737832" w:rsidRPr="005468C1" w:rsidRDefault="00737832" w:rsidP="00737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1810A8">
              <w:t>Mike Streatfield</w:t>
            </w:r>
          </w:p>
        </w:tc>
        <w:tc>
          <w:tcPr>
            <w:tcW w:w="2144" w:type="dxa"/>
          </w:tcPr>
          <w:p w14:paraId="3097D49E" w14:textId="3250849F" w:rsidR="00737832" w:rsidRPr="005468C1" w:rsidRDefault="00737832" w:rsidP="00737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NZ" w:eastAsia="en-NZ"/>
              </w:rPr>
            </w:pPr>
            <w:r w:rsidRPr="001810A8">
              <w:t>James Hardy</w:t>
            </w:r>
          </w:p>
        </w:tc>
      </w:tr>
    </w:tbl>
    <w:p w14:paraId="4B8F2020" w14:textId="77777777"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4B8F2022" w14:textId="49EF4A94" w:rsidR="00E235DA" w:rsidRDefault="00AF4FD3" w:rsidP="00BB00ED">
      <w:r>
        <w:t>Minutes</w:t>
      </w:r>
    </w:p>
    <w:p w14:paraId="4B8F2023" w14:textId="77777777" w:rsidR="00E235DA" w:rsidRPr="00E235DA" w:rsidRDefault="00E235DA" w:rsidP="00E235DA"/>
    <w:p w14:paraId="4B8F2024" w14:textId="77777777"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Introductions</w:t>
      </w:r>
    </w:p>
    <w:p w14:paraId="4B8F2025" w14:textId="77777777" w:rsidR="00BC7F31" w:rsidRDefault="00BC7F31" w:rsidP="00BC7F3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6" w14:textId="0001662F"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</w:t>
      </w:r>
      <w:r w:rsidR="004F26C5">
        <w:rPr>
          <w:rFonts w:asciiTheme="minorHAnsi" w:hAnsiTheme="minorHAnsi"/>
          <w:sz w:val="22"/>
          <w:szCs w:val="22"/>
        </w:rPr>
        <w:t>Site Safe for Breakfast and</w:t>
      </w:r>
      <w:r w:rsidR="00D52046">
        <w:rPr>
          <w:rFonts w:asciiTheme="minorHAnsi" w:hAnsiTheme="minorHAnsi"/>
          <w:sz w:val="22"/>
          <w:szCs w:val="22"/>
        </w:rPr>
        <w:t xml:space="preserve"> all the support during the year</w:t>
      </w:r>
      <w:r w:rsidR="004941B5">
        <w:rPr>
          <w:rFonts w:asciiTheme="minorHAnsi" w:hAnsiTheme="minorHAnsi"/>
          <w:sz w:val="22"/>
          <w:szCs w:val="22"/>
        </w:rPr>
        <w:t xml:space="preserve"> Thanks also for the </w:t>
      </w:r>
      <w:r w:rsidR="00C53DFF">
        <w:rPr>
          <w:rFonts w:asciiTheme="minorHAnsi" w:hAnsiTheme="minorHAnsi"/>
          <w:sz w:val="22"/>
          <w:szCs w:val="22"/>
        </w:rPr>
        <w:t>Xmas presents for all</w:t>
      </w:r>
    </w:p>
    <w:p w14:paraId="4B8F2027" w14:textId="77777777" w:rsidR="00BC7F31" w:rsidRDefault="00BC7F31" w:rsidP="00BC7F31">
      <w:pPr>
        <w:pStyle w:val="ListParagraph"/>
      </w:pPr>
    </w:p>
    <w:p w14:paraId="4B8F2028" w14:textId="50B9C25C" w:rsidR="00BC7F31" w:rsidRDefault="00BC7F31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</w:t>
      </w:r>
      <w:r w:rsidR="00331FAD">
        <w:rPr>
          <w:rFonts w:asciiTheme="minorHAnsi" w:hAnsiTheme="minorHAnsi"/>
          <w:sz w:val="22"/>
          <w:szCs w:val="22"/>
        </w:rPr>
        <w:t>Site Safe</w:t>
      </w:r>
      <w:r>
        <w:rPr>
          <w:rFonts w:asciiTheme="minorHAnsi" w:hAnsiTheme="minorHAnsi"/>
          <w:sz w:val="22"/>
          <w:szCs w:val="22"/>
        </w:rPr>
        <w:t xml:space="preserve"> for providing venue</w:t>
      </w:r>
    </w:p>
    <w:p w14:paraId="2C850D50" w14:textId="77777777" w:rsidR="00C53DFF" w:rsidRDefault="00C53DFF" w:rsidP="00C53DFF">
      <w:pPr>
        <w:pStyle w:val="ListParagraph"/>
      </w:pPr>
    </w:p>
    <w:p w14:paraId="7BAB97A3" w14:textId="1688ACEC" w:rsidR="00F87EEB" w:rsidRDefault="00043249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bookmarkStart w:id="0" w:name="_Hlk27225807"/>
      <w:r>
        <w:rPr>
          <w:rFonts w:asciiTheme="minorHAnsi" w:hAnsiTheme="minorHAnsi"/>
          <w:sz w:val="22"/>
          <w:szCs w:val="22"/>
        </w:rPr>
        <w:t xml:space="preserve">Dave McBeth </w:t>
      </w:r>
      <w:r w:rsidR="000B4085">
        <w:rPr>
          <w:rFonts w:asciiTheme="minorHAnsi" w:hAnsiTheme="minorHAnsi"/>
          <w:sz w:val="22"/>
          <w:szCs w:val="22"/>
        </w:rPr>
        <w:t xml:space="preserve">(Site Safe Southern Regional Manager) </w:t>
      </w:r>
      <w:r w:rsidR="00250489">
        <w:rPr>
          <w:rFonts w:asciiTheme="minorHAnsi" w:hAnsiTheme="minorHAnsi"/>
          <w:sz w:val="22"/>
          <w:szCs w:val="22"/>
        </w:rPr>
        <w:t>t</w:t>
      </w:r>
      <w:r w:rsidR="00323FAD">
        <w:rPr>
          <w:rFonts w:asciiTheme="minorHAnsi" w:hAnsiTheme="minorHAnsi"/>
          <w:sz w:val="22"/>
          <w:szCs w:val="22"/>
        </w:rPr>
        <w:t>hank</w:t>
      </w:r>
      <w:r w:rsidR="00250489">
        <w:rPr>
          <w:rFonts w:asciiTheme="minorHAnsi" w:hAnsiTheme="minorHAnsi"/>
          <w:sz w:val="22"/>
          <w:szCs w:val="22"/>
        </w:rPr>
        <w:t>ed</w:t>
      </w:r>
      <w:r w:rsidR="00323FAD">
        <w:rPr>
          <w:rFonts w:asciiTheme="minorHAnsi" w:hAnsiTheme="minorHAnsi"/>
          <w:sz w:val="22"/>
          <w:szCs w:val="22"/>
        </w:rPr>
        <w:t xml:space="preserve"> everyone for their support during 2019.</w:t>
      </w:r>
      <w:r w:rsidR="00F87EEB">
        <w:rPr>
          <w:rFonts w:asciiTheme="minorHAnsi" w:hAnsiTheme="minorHAnsi"/>
          <w:sz w:val="22"/>
          <w:szCs w:val="22"/>
        </w:rPr>
        <w:t xml:space="preserve"> Discussed the following items </w:t>
      </w:r>
    </w:p>
    <w:p w14:paraId="3069898D" w14:textId="77777777" w:rsidR="00F87EEB" w:rsidRDefault="00F87EEB" w:rsidP="00F87EEB">
      <w:pPr>
        <w:pStyle w:val="ListParagraph"/>
      </w:pPr>
    </w:p>
    <w:bookmarkEnd w:id="0"/>
    <w:p w14:paraId="61E596D3" w14:textId="7EF58511" w:rsidR="00C1000C" w:rsidRDefault="00C1000C" w:rsidP="00C1000C">
      <w:pPr>
        <w:pStyle w:val="SiteSafelettercopy"/>
        <w:numPr>
          <w:ilvl w:val="0"/>
          <w:numId w:val="4"/>
        </w:numPr>
        <w:spacing w:line="276" w:lineRule="auto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sz w:val="22"/>
          <w:szCs w:val="22"/>
        </w:rPr>
        <w:t xml:space="preserve">The new SSSPs created </w:t>
      </w:r>
      <w:r w:rsidRPr="00C1000C">
        <w:rPr>
          <w:rFonts w:ascii="Calibri" w:eastAsia="Times New Roman" w:hAnsi="Calibri"/>
          <w:sz w:val="22"/>
          <w:szCs w:val="22"/>
        </w:rPr>
        <w:t xml:space="preserve">by industry </w:t>
      </w:r>
      <w:r>
        <w:rPr>
          <w:rFonts w:ascii="Calibri" w:eastAsia="Times New Roman" w:hAnsi="Calibri"/>
          <w:sz w:val="22"/>
          <w:szCs w:val="22"/>
        </w:rPr>
        <w:t xml:space="preserve">and Site Safe. They are available on the Site Safe web site </w:t>
      </w:r>
      <w:hyperlink r:id="rId14" w:history="1">
        <w:r>
          <w:rPr>
            <w:rStyle w:val="Hyperlink"/>
            <w:rFonts w:ascii="Calibri" w:eastAsia="Times New Roman" w:hAnsi="Calibri"/>
            <w:sz w:val="22"/>
            <w:szCs w:val="22"/>
          </w:rPr>
          <w:t>https://www.sitesafe.org.nz/products-and-services/sssp/</w:t>
        </w:r>
      </w:hyperlink>
      <w:r>
        <w:rPr>
          <w:rFonts w:ascii="Calibri" w:eastAsia="Times New Roman" w:hAnsi="Calibri"/>
          <w:sz w:val="22"/>
          <w:szCs w:val="22"/>
        </w:rPr>
        <w:t xml:space="preserve"> </w:t>
      </w:r>
    </w:p>
    <w:p w14:paraId="3FD7F55E" w14:textId="77777777" w:rsidR="00C1000C" w:rsidRDefault="00C1000C" w:rsidP="00C1000C">
      <w:pPr>
        <w:pStyle w:val="SiteSafelettercopy"/>
        <w:numPr>
          <w:ilvl w:val="0"/>
          <w:numId w:val="4"/>
        </w:numPr>
        <w:spacing w:line="276" w:lineRule="auto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sz w:val="22"/>
          <w:szCs w:val="22"/>
        </w:rPr>
        <w:t>Research to be carried out for Site Safe and the link between the availability or lack of counselling/support for men in the construction industry and the link with Mental Health</w:t>
      </w:r>
    </w:p>
    <w:p w14:paraId="5AECF362" w14:textId="77777777" w:rsidR="00C1000C" w:rsidRDefault="00C1000C" w:rsidP="00C1000C">
      <w:pPr>
        <w:pStyle w:val="SiteSafelettercopy"/>
        <w:numPr>
          <w:ilvl w:val="0"/>
          <w:numId w:val="4"/>
        </w:numPr>
        <w:spacing w:line="276" w:lineRule="auto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sz w:val="22"/>
          <w:szCs w:val="22"/>
        </w:rPr>
        <w:t>The new Foundation Courses being developed. If anyone is interested in giving some ideas on what could be in there, please let us know</w:t>
      </w:r>
    </w:p>
    <w:p w14:paraId="4F41E771" w14:textId="77777777" w:rsidR="00C1000C" w:rsidRDefault="00C1000C" w:rsidP="00C1000C">
      <w:pPr>
        <w:pStyle w:val="SiteSafelettercopy"/>
        <w:numPr>
          <w:ilvl w:val="0"/>
          <w:numId w:val="4"/>
        </w:numPr>
        <w:spacing w:line="276" w:lineRule="auto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sz w:val="22"/>
          <w:szCs w:val="22"/>
        </w:rPr>
        <w:t>Survey to be coming out with questions about the Liaison Groups</w:t>
      </w:r>
    </w:p>
    <w:p w14:paraId="2E58C905" w14:textId="7DE10683" w:rsidR="00C1000C" w:rsidRDefault="00C1000C" w:rsidP="00C1000C">
      <w:pPr>
        <w:pStyle w:val="SiteSafelettercopy"/>
        <w:numPr>
          <w:ilvl w:val="0"/>
          <w:numId w:val="4"/>
        </w:numPr>
        <w:spacing w:line="276" w:lineRule="auto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sz w:val="22"/>
          <w:szCs w:val="22"/>
        </w:rPr>
        <w:t>Thanked Kelvin Sparks for his dedication and work for the SLG throughout the year (Shucks</w:t>
      </w:r>
      <w:r w:rsidR="00E7522A">
        <w:rPr>
          <w:rFonts w:ascii="Calibri" w:eastAsia="Times New Roman" w:hAnsi="Calibri"/>
          <w:sz w:val="22"/>
          <w:szCs w:val="22"/>
        </w:rPr>
        <w:t xml:space="preserve"> Thanks McB</w:t>
      </w:r>
      <w:bookmarkStart w:id="1" w:name="_GoBack"/>
      <w:bookmarkEnd w:id="1"/>
      <w:r>
        <w:rPr>
          <w:rFonts w:ascii="Calibri" w:eastAsia="Times New Roman" w:hAnsi="Calibri"/>
          <w:sz w:val="22"/>
          <w:szCs w:val="22"/>
        </w:rPr>
        <w:t>)</w:t>
      </w:r>
    </w:p>
    <w:p w14:paraId="61912D34" w14:textId="77777777" w:rsidR="00250489" w:rsidRDefault="00250489" w:rsidP="00250489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B" w14:textId="62605038" w:rsidR="00022BEA" w:rsidRDefault="001A45EE" w:rsidP="00230E8B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Steve Moran Work Safe. Gave a good presentation about the statistics collated by Work Safe</w:t>
      </w:r>
      <w:r w:rsidR="009D66CC">
        <w:rPr>
          <w:rFonts w:asciiTheme="minorHAnsi" w:hAnsiTheme="minorHAnsi"/>
          <w:sz w:val="22"/>
          <w:szCs w:val="22"/>
        </w:rPr>
        <w:t xml:space="preserve">. This was around injuries, death, prosecutions etc. You can view the information on the Work Safe Web Site   </w:t>
      </w:r>
      <w:hyperlink r:id="rId15" w:history="1">
        <w:r w:rsidR="009D66CC" w:rsidRPr="00007BEE">
          <w:rPr>
            <w:rStyle w:val="Hyperlink"/>
            <w:rFonts w:asciiTheme="minorHAnsi" w:hAnsiTheme="minorHAnsi"/>
            <w:sz w:val="22"/>
            <w:szCs w:val="22"/>
          </w:rPr>
          <w:t>https://data.worksafe.govt.nz/</w:t>
        </w:r>
      </w:hyperlink>
      <w:r w:rsidR="009D66CC">
        <w:rPr>
          <w:rFonts w:asciiTheme="minorHAnsi" w:hAnsiTheme="minorHAnsi"/>
          <w:sz w:val="22"/>
          <w:szCs w:val="22"/>
        </w:rPr>
        <w:t xml:space="preserve"> </w:t>
      </w:r>
    </w:p>
    <w:p w14:paraId="23F26497" w14:textId="2509AC14" w:rsidR="009D66CC" w:rsidRDefault="009D66CC" w:rsidP="009D66C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7F1B5015" w14:textId="3235CB03" w:rsidR="009D66CC" w:rsidRDefault="009D66CC" w:rsidP="009D66C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Nathan Dougherty Environment Canterbury. Spoke about the important of controlling sediment run off from construction sites, and ensuring sites are safe prior to shut down over the Xmas Period</w:t>
      </w:r>
      <w:r w:rsidR="00E05B34">
        <w:rPr>
          <w:rFonts w:asciiTheme="minorHAnsi" w:hAnsiTheme="minorHAnsi"/>
          <w:sz w:val="22"/>
          <w:szCs w:val="22"/>
        </w:rPr>
        <w:t xml:space="preserve">. Have a visit to the ECan Web Site </w:t>
      </w:r>
      <w:hyperlink r:id="rId16" w:history="1">
        <w:r w:rsidR="00E05B34" w:rsidRPr="00ED18F8">
          <w:rPr>
            <w:rStyle w:val="Hyperlink"/>
            <w:rFonts w:asciiTheme="minorHAnsi" w:hAnsiTheme="minorHAnsi"/>
            <w:sz w:val="22"/>
            <w:szCs w:val="22"/>
          </w:rPr>
          <w:t>https://www.ecan.govt.nz/</w:t>
        </w:r>
      </w:hyperlink>
      <w:r w:rsidR="00E05B34">
        <w:rPr>
          <w:rFonts w:asciiTheme="minorHAnsi" w:hAnsiTheme="minorHAnsi"/>
          <w:sz w:val="22"/>
          <w:szCs w:val="22"/>
        </w:rPr>
        <w:t xml:space="preserve"> </w:t>
      </w:r>
    </w:p>
    <w:p w14:paraId="592B04B4" w14:textId="77777777" w:rsidR="009D66CC" w:rsidRDefault="009D66CC" w:rsidP="009D66CC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319F39C" w14:textId="54984A9D" w:rsidR="0089551D" w:rsidRDefault="0089551D" w:rsidP="00230E8B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2020 SLG Dates</w:t>
      </w:r>
    </w:p>
    <w:p w14:paraId="4935AA65" w14:textId="5F011DEF" w:rsidR="0089551D" w:rsidRPr="0089551D" w:rsidRDefault="0089551D" w:rsidP="0089551D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20th February</w:t>
      </w:r>
    </w:p>
    <w:p w14:paraId="2AD6BEFB" w14:textId="48AAE7FB" w:rsidR="0089551D" w:rsidRPr="0089551D" w:rsidRDefault="0089551D" w:rsidP="007C7BBF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9th April</w:t>
      </w:r>
    </w:p>
    <w:p w14:paraId="0B69784E" w14:textId="26B624C7" w:rsidR="0089551D" w:rsidRPr="0089551D" w:rsidRDefault="0089551D" w:rsidP="007C7BBF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18th June</w:t>
      </w:r>
    </w:p>
    <w:p w14:paraId="683908FF" w14:textId="6F849C71" w:rsidR="0089551D" w:rsidRPr="0089551D" w:rsidRDefault="0089551D" w:rsidP="007C7BBF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20th August</w:t>
      </w:r>
    </w:p>
    <w:p w14:paraId="6F1B1578" w14:textId="09DFD92D" w:rsidR="0089551D" w:rsidRPr="0089551D" w:rsidRDefault="0089551D" w:rsidP="007C7BBF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15th October</w:t>
      </w:r>
    </w:p>
    <w:p w14:paraId="71733B9A" w14:textId="0FAAE1B3" w:rsidR="0089551D" w:rsidRDefault="0089551D" w:rsidP="007C7BBF">
      <w:pPr>
        <w:pStyle w:val="SiteSafelettercopy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89551D">
        <w:rPr>
          <w:rFonts w:asciiTheme="minorHAnsi" w:hAnsiTheme="minorHAnsi"/>
          <w:sz w:val="22"/>
          <w:szCs w:val="22"/>
        </w:rPr>
        <w:t>10th December</w:t>
      </w:r>
    </w:p>
    <w:p w14:paraId="4B8F202C" w14:textId="77777777"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D" w14:textId="3E699437" w:rsidR="00022BEA" w:rsidRDefault="00022BEA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4B8F2030" w14:textId="72841D29" w:rsidR="00230E8B" w:rsidRDefault="00C1000C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Have a great Xmas and New Year Break</w:t>
      </w:r>
    </w:p>
    <w:p w14:paraId="515FAA80" w14:textId="6F1E9440" w:rsidR="001E2033" w:rsidRPr="00230E8B" w:rsidRDefault="001E2033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Kelvin</w:t>
      </w:r>
    </w:p>
    <w:sectPr w:rsidR="001E2033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CDE6A" w14:textId="77777777" w:rsidR="0030774B" w:rsidRDefault="0030774B" w:rsidP="000D22F0">
      <w:r>
        <w:separator/>
      </w:r>
    </w:p>
  </w:endnote>
  <w:endnote w:type="continuationSeparator" w:id="0">
    <w:p w14:paraId="7FCE2AC7" w14:textId="77777777" w:rsidR="0030774B" w:rsidRDefault="0030774B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7" w14:textId="77777777"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8" w14:textId="77777777"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A" w14:textId="77777777"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B8F203F" wp14:editId="4B8F2040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BE2E5" w14:textId="77777777" w:rsidR="0030774B" w:rsidRDefault="0030774B" w:rsidP="000D22F0">
      <w:r>
        <w:separator/>
      </w:r>
    </w:p>
  </w:footnote>
  <w:footnote w:type="continuationSeparator" w:id="0">
    <w:p w14:paraId="024EB83E" w14:textId="77777777" w:rsidR="0030774B" w:rsidRDefault="0030774B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5" w14:textId="77777777"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6" w14:textId="77777777"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4B8F203B" wp14:editId="4B8F203C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F2039" w14:textId="77777777"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4B8F203D" wp14:editId="4B8F203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5474B"/>
    <w:multiLevelType w:val="hybridMultilevel"/>
    <w:tmpl w:val="54B07788"/>
    <w:lvl w:ilvl="0" w:tplc="D0C0D0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EA12A5"/>
    <w:multiLevelType w:val="hybridMultilevel"/>
    <w:tmpl w:val="B2BC56D4"/>
    <w:lvl w:ilvl="0" w:tplc="6C3815D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NZ" w:vendorID="64" w:dllVersion="6" w:nlCheck="1" w:checkStyle="1"/>
  <w:activeWritingStyle w:appName="MSWord" w:lang="en-US" w:vendorID="64" w:dllVersion="0" w:nlCheck="1" w:checkStyle="0"/>
  <w:activeWritingStyle w:appName="MSWord" w:lang="en-NZ" w:vendorID="64" w:dllVersion="0" w:nlCheck="1" w:checkStyle="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7C"/>
    <w:rsid w:val="00022BEA"/>
    <w:rsid w:val="00027104"/>
    <w:rsid w:val="000370C6"/>
    <w:rsid w:val="00043249"/>
    <w:rsid w:val="00052943"/>
    <w:rsid w:val="000A097C"/>
    <w:rsid w:val="000B4085"/>
    <w:rsid w:val="000B66D0"/>
    <w:rsid w:val="000C5D09"/>
    <w:rsid w:val="000D22F0"/>
    <w:rsid w:val="001005F6"/>
    <w:rsid w:val="001A06F4"/>
    <w:rsid w:val="001A45EE"/>
    <w:rsid w:val="001A47C0"/>
    <w:rsid w:val="001E2033"/>
    <w:rsid w:val="00230E8B"/>
    <w:rsid w:val="00250489"/>
    <w:rsid w:val="0026718C"/>
    <w:rsid w:val="002A2534"/>
    <w:rsid w:val="002C41F0"/>
    <w:rsid w:val="002D0718"/>
    <w:rsid w:val="002D16A4"/>
    <w:rsid w:val="002D4D52"/>
    <w:rsid w:val="002F7767"/>
    <w:rsid w:val="0030774B"/>
    <w:rsid w:val="00323FAD"/>
    <w:rsid w:val="00325F6D"/>
    <w:rsid w:val="00331FAD"/>
    <w:rsid w:val="00392B4B"/>
    <w:rsid w:val="003B1CF7"/>
    <w:rsid w:val="00400DBE"/>
    <w:rsid w:val="0040404D"/>
    <w:rsid w:val="00464620"/>
    <w:rsid w:val="00471BDA"/>
    <w:rsid w:val="004847C2"/>
    <w:rsid w:val="004941B5"/>
    <w:rsid w:val="004F26C5"/>
    <w:rsid w:val="005043D4"/>
    <w:rsid w:val="00523313"/>
    <w:rsid w:val="005468C1"/>
    <w:rsid w:val="00561540"/>
    <w:rsid w:val="00563087"/>
    <w:rsid w:val="00565A98"/>
    <w:rsid w:val="00571324"/>
    <w:rsid w:val="005B497D"/>
    <w:rsid w:val="005D109D"/>
    <w:rsid w:val="005E122C"/>
    <w:rsid w:val="005F6D12"/>
    <w:rsid w:val="00673C08"/>
    <w:rsid w:val="006B4687"/>
    <w:rsid w:val="006D48D3"/>
    <w:rsid w:val="006E32A1"/>
    <w:rsid w:val="006E6C05"/>
    <w:rsid w:val="007140C6"/>
    <w:rsid w:val="00737832"/>
    <w:rsid w:val="00741875"/>
    <w:rsid w:val="0078786A"/>
    <w:rsid w:val="00797DBC"/>
    <w:rsid w:val="007A5C28"/>
    <w:rsid w:val="007B772F"/>
    <w:rsid w:val="007C3118"/>
    <w:rsid w:val="007C7BBF"/>
    <w:rsid w:val="007F47D6"/>
    <w:rsid w:val="007F6222"/>
    <w:rsid w:val="008614D0"/>
    <w:rsid w:val="00861A75"/>
    <w:rsid w:val="0089551D"/>
    <w:rsid w:val="008E6B52"/>
    <w:rsid w:val="00905DDA"/>
    <w:rsid w:val="00914D08"/>
    <w:rsid w:val="00923201"/>
    <w:rsid w:val="009257AA"/>
    <w:rsid w:val="00945E36"/>
    <w:rsid w:val="00953BAB"/>
    <w:rsid w:val="009717B6"/>
    <w:rsid w:val="009D194B"/>
    <w:rsid w:val="009D66CC"/>
    <w:rsid w:val="00AC5946"/>
    <w:rsid w:val="00AF4FD3"/>
    <w:rsid w:val="00B23C79"/>
    <w:rsid w:val="00B5496E"/>
    <w:rsid w:val="00B81B4A"/>
    <w:rsid w:val="00B82A39"/>
    <w:rsid w:val="00BB00ED"/>
    <w:rsid w:val="00BB24C7"/>
    <w:rsid w:val="00BC7F31"/>
    <w:rsid w:val="00BE7592"/>
    <w:rsid w:val="00BF2398"/>
    <w:rsid w:val="00C1000C"/>
    <w:rsid w:val="00C22177"/>
    <w:rsid w:val="00C23F2B"/>
    <w:rsid w:val="00C53821"/>
    <w:rsid w:val="00C53DFF"/>
    <w:rsid w:val="00CC50C8"/>
    <w:rsid w:val="00CD5F7F"/>
    <w:rsid w:val="00D52046"/>
    <w:rsid w:val="00D958D4"/>
    <w:rsid w:val="00DA191C"/>
    <w:rsid w:val="00DB6C9F"/>
    <w:rsid w:val="00DE6427"/>
    <w:rsid w:val="00E05B34"/>
    <w:rsid w:val="00E14BFD"/>
    <w:rsid w:val="00E235DA"/>
    <w:rsid w:val="00E274CC"/>
    <w:rsid w:val="00E34648"/>
    <w:rsid w:val="00E7522A"/>
    <w:rsid w:val="00E9151F"/>
    <w:rsid w:val="00E92A6F"/>
    <w:rsid w:val="00EA10E7"/>
    <w:rsid w:val="00F2131F"/>
    <w:rsid w:val="00F324AF"/>
    <w:rsid w:val="00F55492"/>
    <w:rsid w:val="00F87EEB"/>
    <w:rsid w:val="00FC0A3C"/>
    <w:rsid w:val="00FD47E2"/>
    <w:rsid w:val="00FE24F9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8F1F7B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0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can.govt.n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ata.worksafe.govt.nz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sitesafe.org.nz/products-and-services/sssp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F7B759-3185-4882-A02B-DBA71D4C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</Template>
  <TotalTime>5</TotalTime>
  <Pages>3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Freeborn</dc:creator>
  <cp:lastModifiedBy>Kelvin</cp:lastModifiedBy>
  <cp:revision>7</cp:revision>
  <cp:lastPrinted>2015-09-24T04:37:00Z</cp:lastPrinted>
  <dcterms:created xsi:type="dcterms:W3CDTF">2019-12-14T01:27:00Z</dcterms:created>
  <dcterms:modified xsi:type="dcterms:W3CDTF">2019-12-16T18:25:00Z</dcterms:modified>
</cp:coreProperties>
</file>